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EED1E" w14:textId="0B69DF15" w:rsidR="004C4F47" w:rsidRDefault="00D12A7B" w:rsidP="004C4F47">
      <w:pPr>
        <w:rPr>
          <w:b/>
          <w:bCs/>
        </w:rPr>
      </w:pPr>
      <w:r>
        <w:rPr>
          <w:b/>
          <w:bCs/>
        </w:rPr>
        <w:t>Factsheet</w:t>
      </w:r>
    </w:p>
    <w:p w14:paraId="562DCE9C" w14:textId="09838DA8" w:rsidR="00583D21" w:rsidRDefault="009150EA" w:rsidP="004C4F47">
      <w:pPr>
        <w:rPr>
          <w:b/>
          <w:bCs/>
        </w:rPr>
      </w:pPr>
      <w:r>
        <w:rPr>
          <w:b/>
          <w:bCs/>
        </w:rPr>
        <w:t>June</w:t>
      </w:r>
      <w:r w:rsidR="00583D21">
        <w:rPr>
          <w:b/>
          <w:bCs/>
        </w:rPr>
        <w:t xml:space="preserve"> 202</w:t>
      </w:r>
      <w:r w:rsidR="00D12A7B">
        <w:rPr>
          <w:b/>
          <w:bCs/>
        </w:rPr>
        <w:t>6</w:t>
      </w:r>
    </w:p>
    <w:p w14:paraId="0418E554" w14:textId="01188BB6" w:rsidR="004C4F47" w:rsidRPr="004C4F47" w:rsidRDefault="00D12A7B" w:rsidP="004C4F47">
      <w:pPr>
        <w:pStyle w:val="Heading1"/>
        <w:rPr>
          <w:lang w:val="en-US"/>
        </w:rPr>
      </w:pPr>
      <w:r>
        <w:rPr>
          <w:lang w:val="en-US"/>
        </w:rPr>
        <w:t>Logan</w:t>
      </w:r>
      <w:r w:rsidR="009150EA">
        <w:rPr>
          <w:lang w:val="en-US"/>
        </w:rPr>
        <w:t>lea Station Relocation project</w:t>
      </w:r>
    </w:p>
    <w:p w14:paraId="59A616EA" w14:textId="77777777" w:rsidR="009150EA" w:rsidRPr="00D163A9" w:rsidRDefault="009150EA" w:rsidP="009150EA">
      <w:r w:rsidRPr="00D163A9">
        <w:t>The Australian and Queensland governments are relocating Loganlea Station to better connect customers with nearby health, education, and community services.</w:t>
      </w:r>
    </w:p>
    <w:p w14:paraId="18EE4F96" w14:textId="27FEAEC3" w:rsidR="0082074A" w:rsidRPr="00D12A7B" w:rsidRDefault="0082074A" w:rsidP="004C4F47">
      <w:r>
        <w:rPr>
          <w:noProof/>
        </w:rPr>
        <w:drawing>
          <wp:inline distT="0" distB="0" distL="0" distR="0" wp14:anchorId="7083398A" wp14:editId="3740B3C3">
            <wp:extent cx="5759450" cy="3239690"/>
            <wp:effectExtent l="0" t="0" r="0" b="0"/>
            <wp:docPr id="17998679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867921" name="Pictur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23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9BDFC" w14:textId="77777777" w:rsidR="00D12A7B" w:rsidRPr="004C4F47" w:rsidRDefault="00D12A7B" w:rsidP="00D12A7B">
      <w:pPr>
        <w:pStyle w:val="Heading3"/>
        <w:rPr>
          <w:lang w:val="en-US"/>
        </w:rPr>
      </w:pPr>
      <w:r w:rsidRPr="004C4F47">
        <w:rPr>
          <w:lang w:val="en-US"/>
        </w:rPr>
        <w:t>Key benefits for the community</w:t>
      </w:r>
    </w:p>
    <w:p w14:paraId="761A28B6" w14:textId="1B7E2A09" w:rsidR="00D12A7B" w:rsidRPr="00583D21" w:rsidRDefault="00D12A7B" w:rsidP="00D12A7B">
      <w:pPr>
        <w:pStyle w:val="ListParagraph"/>
        <w:numPr>
          <w:ilvl w:val="0"/>
          <w:numId w:val="25"/>
        </w:numPr>
        <w:rPr>
          <w:lang w:val="en-US"/>
        </w:rPr>
      </w:pPr>
      <w:r w:rsidRPr="00583D21">
        <w:rPr>
          <w:lang w:val="en-US"/>
        </w:rPr>
        <w:t>Improve</w:t>
      </w:r>
      <w:r>
        <w:rPr>
          <w:lang w:val="en-US"/>
        </w:rPr>
        <w:t>d accessibility</w:t>
      </w:r>
    </w:p>
    <w:p w14:paraId="6498C8D9" w14:textId="3EE50993" w:rsidR="00D12A7B" w:rsidRPr="00583D21" w:rsidRDefault="009150EA" w:rsidP="00D12A7B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Better connections to nearby services</w:t>
      </w:r>
    </w:p>
    <w:p w14:paraId="545E1AE7" w14:textId="52F1BD98" w:rsidR="00D12A7B" w:rsidRPr="00583D21" w:rsidRDefault="00D12A7B" w:rsidP="00D12A7B">
      <w:pPr>
        <w:pStyle w:val="ListParagraph"/>
        <w:numPr>
          <w:ilvl w:val="0"/>
          <w:numId w:val="25"/>
        </w:numPr>
        <w:rPr>
          <w:lang w:val="en-US"/>
        </w:rPr>
      </w:pPr>
      <w:r w:rsidRPr="00583D21">
        <w:rPr>
          <w:lang w:val="en-US"/>
        </w:rPr>
        <w:t>Improve</w:t>
      </w:r>
      <w:r>
        <w:rPr>
          <w:lang w:val="en-US"/>
        </w:rPr>
        <w:t>d safety</w:t>
      </w:r>
    </w:p>
    <w:p w14:paraId="7B7A53B4" w14:textId="5775DCD6" w:rsidR="00D12A7B" w:rsidRPr="00583D21" w:rsidRDefault="009150EA" w:rsidP="00D12A7B">
      <w:pPr>
        <w:pStyle w:val="ListParagraph"/>
        <w:numPr>
          <w:ilvl w:val="0"/>
          <w:numId w:val="25"/>
        </w:numPr>
        <w:rPr>
          <w:lang w:val="en-US"/>
        </w:rPr>
      </w:pPr>
      <w:r>
        <w:rPr>
          <w:lang w:val="en-US"/>
        </w:rPr>
        <w:t>Improved network efficiency</w:t>
      </w:r>
    </w:p>
    <w:p w14:paraId="65929D3E" w14:textId="71EECEDB" w:rsidR="004C4F47" w:rsidRPr="004C4F47" w:rsidRDefault="009150EA" w:rsidP="00583D21">
      <w:pPr>
        <w:pStyle w:val="Heading3"/>
        <w:rPr>
          <w:lang w:val="en-US"/>
        </w:rPr>
      </w:pPr>
      <w:r>
        <w:rPr>
          <w:lang w:val="en-US"/>
        </w:rPr>
        <w:t>Key features</w:t>
      </w:r>
    </w:p>
    <w:p w14:paraId="5E831887" w14:textId="77777777" w:rsidR="009150EA" w:rsidRDefault="009150EA" w:rsidP="009150EA">
      <w:r w:rsidRPr="00D163A9">
        <w:t xml:space="preserve">The new Loganlea station will be conveniently located 500m to the south, opposite the Logan Hospital and closer to other health, education and community services. It will continue to be a key transfer location between all-stops and express services on </w:t>
      </w:r>
      <w:r w:rsidRPr="00D163A9">
        <w:lastRenderedPageBreak/>
        <w:t>the Beenleigh and Gold Coast train lines. The existing Loganlea station will remain open during construction.</w:t>
      </w:r>
    </w:p>
    <w:p w14:paraId="6650D067" w14:textId="77777777" w:rsidR="009150EA" w:rsidRPr="009150EA" w:rsidRDefault="009150EA" w:rsidP="009150EA">
      <w:pPr>
        <w:pStyle w:val="ListBullet"/>
      </w:pPr>
      <w:r w:rsidRPr="009150EA">
        <w:rPr>
          <w:rStyle w:val="Strong"/>
        </w:rPr>
        <w:t>Improved accessibility</w:t>
      </w:r>
      <w:r w:rsidRPr="009150EA">
        <w:t xml:space="preserve"> including lifts and ramp access, directional signage and hearing loops</w:t>
      </w:r>
    </w:p>
    <w:p w14:paraId="4557E5B2" w14:textId="77777777" w:rsidR="009150EA" w:rsidRPr="009150EA" w:rsidRDefault="009150EA" w:rsidP="009150EA">
      <w:pPr>
        <w:pStyle w:val="ListBullet"/>
      </w:pPr>
      <w:r w:rsidRPr="009150EA">
        <w:rPr>
          <w:rStyle w:val="Strong"/>
        </w:rPr>
        <w:t>Improved safety and security</w:t>
      </w:r>
      <w:r w:rsidRPr="009150EA">
        <w:t xml:space="preserve"> with additional lighting and CCTV</w:t>
      </w:r>
    </w:p>
    <w:p w14:paraId="5813B52E" w14:textId="77777777" w:rsidR="009150EA" w:rsidRPr="009150EA" w:rsidRDefault="009150EA" w:rsidP="009150EA">
      <w:pPr>
        <w:pStyle w:val="ListBullet"/>
      </w:pPr>
      <w:r w:rsidRPr="009150EA">
        <w:rPr>
          <w:rStyle w:val="Strong"/>
        </w:rPr>
        <w:t>Better connections</w:t>
      </w:r>
      <w:r w:rsidRPr="009150EA">
        <w:t xml:space="preserve"> to community services</w:t>
      </w:r>
    </w:p>
    <w:p w14:paraId="071A858C" w14:textId="77777777" w:rsidR="009150EA" w:rsidRPr="009150EA" w:rsidRDefault="009150EA" w:rsidP="009150EA">
      <w:pPr>
        <w:pStyle w:val="ListBullet"/>
      </w:pPr>
      <w:r w:rsidRPr="009150EA">
        <w:rPr>
          <w:rStyle w:val="Strong"/>
        </w:rPr>
        <w:t>Better walking and cycling</w:t>
      </w:r>
      <w:r w:rsidRPr="009150EA">
        <w:t xml:space="preserve"> connections to the station</w:t>
      </w:r>
    </w:p>
    <w:p w14:paraId="1F820B8D" w14:textId="77777777" w:rsidR="009150EA" w:rsidRPr="009150EA" w:rsidRDefault="009150EA" w:rsidP="009150EA">
      <w:pPr>
        <w:pStyle w:val="ListBullet"/>
      </w:pPr>
      <w:r w:rsidRPr="009150EA">
        <w:rPr>
          <w:rStyle w:val="Strong"/>
        </w:rPr>
        <w:t>Better walking and cycling connections</w:t>
      </w:r>
      <w:r w:rsidRPr="009150EA">
        <w:t xml:space="preserve"> to stations, making it easier to access public transport.</w:t>
      </w:r>
    </w:p>
    <w:p w14:paraId="305854B9" w14:textId="06A0ACCD" w:rsidR="004C4F47" w:rsidRPr="004C4F47" w:rsidRDefault="009150EA" w:rsidP="00D12A7B">
      <w:pPr>
        <w:pStyle w:val="Heading3"/>
        <w:rPr>
          <w:lang w:val="en-US"/>
        </w:rPr>
      </w:pPr>
      <w:r>
        <w:rPr>
          <w:lang w:val="en-US"/>
        </w:rPr>
        <w:t>Project milestones</w:t>
      </w:r>
    </w:p>
    <w:p w14:paraId="57FA87CD" w14:textId="77777777" w:rsidR="009150EA" w:rsidRPr="009150EA" w:rsidRDefault="009150EA" w:rsidP="009150EA">
      <w:pPr>
        <w:pStyle w:val="Heading7"/>
        <w:spacing w:after="0"/>
      </w:pPr>
      <w:r w:rsidRPr="009150EA">
        <w:t>Late 2024</w:t>
      </w:r>
    </w:p>
    <w:p w14:paraId="4138A3C1" w14:textId="77777777" w:rsidR="009150EA" w:rsidRPr="009150EA" w:rsidRDefault="009150EA" w:rsidP="009150EA">
      <w:pPr>
        <w:pStyle w:val="BodyText"/>
        <w:spacing w:after="360"/>
      </w:pPr>
      <w:r w:rsidRPr="009150EA">
        <w:t>Martinus Degnan Joint Venture (MDJV) was awarded construct only contract</w:t>
      </w:r>
    </w:p>
    <w:p w14:paraId="68C36471" w14:textId="77777777" w:rsidR="009150EA" w:rsidRPr="009150EA" w:rsidRDefault="009150EA" w:rsidP="009150EA">
      <w:pPr>
        <w:pStyle w:val="Heading7"/>
        <w:spacing w:after="0"/>
      </w:pPr>
      <w:r w:rsidRPr="009150EA">
        <w:t>2025</w:t>
      </w:r>
    </w:p>
    <w:p w14:paraId="34EF0C9D" w14:textId="129E94E9" w:rsidR="009150EA" w:rsidRPr="00564501" w:rsidRDefault="009150EA" w:rsidP="009150EA">
      <w:pPr>
        <w:pStyle w:val="BodyText"/>
        <w:spacing w:after="360"/>
      </w:pPr>
      <w:r w:rsidRPr="00564501">
        <w:t>Site establishment and early works</w:t>
      </w:r>
    </w:p>
    <w:p w14:paraId="64614A45" w14:textId="77777777" w:rsidR="009150EA" w:rsidRPr="009150EA" w:rsidRDefault="009150EA" w:rsidP="009150EA">
      <w:pPr>
        <w:pStyle w:val="Heading7"/>
      </w:pPr>
      <w:r w:rsidRPr="009150EA">
        <w:t>Early 2026</w:t>
      </w:r>
    </w:p>
    <w:p w14:paraId="51C3B348" w14:textId="2BEAA8FA" w:rsidR="009150EA" w:rsidRPr="00564501" w:rsidRDefault="009150EA" w:rsidP="009150EA">
      <w:pPr>
        <w:pStyle w:val="BodyText"/>
      </w:pPr>
      <w:r w:rsidRPr="00564501">
        <w:t xml:space="preserve">MDJV and Queensland Rail commenced major </w:t>
      </w:r>
      <w:proofErr w:type="spellStart"/>
      <w:r w:rsidRPr="00564501">
        <w:t>constructionon</w:t>
      </w:r>
      <w:proofErr w:type="spellEnd"/>
      <w:r w:rsidRPr="00564501">
        <w:t>:</w:t>
      </w:r>
    </w:p>
    <w:p w14:paraId="5BC1BF99" w14:textId="77777777" w:rsidR="009150EA" w:rsidRPr="009150EA" w:rsidRDefault="009150EA" w:rsidP="009150EA">
      <w:pPr>
        <w:pStyle w:val="ListBullet"/>
      </w:pPr>
      <w:r w:rsidRPr="009150EA">
        <w:t>platform 1</w:t>
      </w:r>
    </w:p>
    <w:p w14:paraId="32E046BF" w14:textId="77777777" w:rsidR="009150EA" w:rsidRPr="009150EA" w:rsidRDefault="009150EA" w:rsidP="009150EA">
      <w:pPr>
        <w:pStyle w:val="ListBullet"/>
      </w:pPr>
      <w:r w:rsidRPr="009150EA">
        <w:t>park ‘n’ ride</w:t>
      </w:r>
    </w:p>
    <w:p w14:paraId="6106D205" w14:textId="77777777" w:rsidR="009150EA" w:rsidRPr="009150EA" w:rsidRDefault="009150EA" w:rsidP="009150EA">
      <w:pPr>
        <w:pStyle w:val="ListBullet"/>
      </w:pPr>
      <w:r w:rsidRPr="009150EA">
        <w:t>pedestrian overpass bridge</w:t>
      </w:r>
    </w:p>
    <w:p w14:paraId="5DB3F257" w14:textId="036B35E7" w:rsidR="009150EA" w:rsidRPr="009150EA" w:rsidRDefault="009150EA" w:rsidP="009150EA">
      <w:pPr>
        <w:pStyle w:val="ListBullet"/>
        <w:spacing w:after="240"/>
      </w:pPr>
      <w:r w:rsidRPr="009150EA">
        <w:t>new tracks.</w:t>
      </w:r>
    </w:p>
    <w:p w14:paraId="73EFE498" w14:textId="2AF0D560" w:rsidR="009150EA" w:rsidRPr="009150EA" w:rsidRDefault="009150EA" w:rsidP="009150EA">
      <w:pPr>
        <w:pStyle w:val="Heading7"/>
        <w:rPr>
          <w:rStyle w:val="Heading5Char"/>
          <w:b/>
          <w:color w:val="001224" w:themeColor="accent1" w:themeShade="80"/>
        </w:rPr>
      </w:pPr>
      <w:r w:rsidRPr="009150EA">
        <w:t>Mid 2026</w:t>
      </w:r>
    </w:p>
    <w:p w14:paraId="5B64DC5B" w14:textId="776189C9" w:rsidR="009150EA" w:rsidRPr="00564501" w:rsidRDefault="009150EA" w:rsidP="009150EA">
      <w:pPr>
        <w:pStyle w:val="BodyText"/>
        <w:spacing w:after="360"/>
      </w:pPr>
      <w:r w:rsidRPr="00564501">
        <w:t>New tracks planned to be completed</w:t>
      </w:r>
    </w:p>
    <w:p w14:paraId="5BA4A999" w14:textId="570B2EF8" w:rsidR="009150EA" w:rsidRPr="009150EA" w:rsidRDefault="009150EA" w:rsidP="009150EA">
      <w:pPr>
        <w:pStyle w:val="Heading7"/>
        <w:rPr>
          <w:rStyle w:val="Heading5Char"/>
          <w:b/>
          <w:color w:val="001224" w:themeColor="accent1" w:themeShade="80"/>
        </w:rPr>
      </w:pPr>
      <w:r w:rsidRPr="009150EA">
        <w:t>Late 2026</w:t>
      </w:r>
    </w:p>
    <w:p w14:paraId="4766665A" w14:textId="0393E429" w:rsidR="009150EA" w:rsidRPr="00564501" w:rsidRDefault="009150EA" w:rsidP="009150EA">
      <w:pPr>
        <w:pStyle w:val="BodyText"/>
        <w:spacing w:after="360"/>
      </w:pPr>
      <w:r w:rsidRPr="00564501">
        <w:t>Station building works planned to commence along Armstrong Road</w:t>
      </w:r>
    </w:p>
    <w:p w14:paraId="4ABB5A6A" w14:textId="77777777" w:rsidR="009150EA" w:rsidRDefault="009150EA" w:rsidP="009150EA">
      <w:pPr>
        <w:pStyle w:val="Heading7"/>
      </w:pPr>
      <w:r w:rsidRPr="00564501">
        <w:t>2027</w:t>
      </w:r>
    </w:p>
    <w:p w14:paraId="3E7155A0" w14:textId="07C1BC34" w:rsidR="009150EA" w:rsidRPr="00564501" w:rsidRDefault="009150EA" w:rsidP="009150EA">
      <w:pPr>
        <w:pStyle w:val="BodyText"/>
        <w:spacing w:after="360"/>
      </w:pPr>
      <w:r w:rsidRPr="00564501">
        <w:t xml:space="preserve">Road upgrades, station and platform </w:t>
      </w:r>
      <w:proofErr w:type="gramStart"/>
      <w:r w:rsidRPr="00564501">
        <w:t>works</w:t>
      </w:r>
      <w:proofErr w:type="gramEnd"/>
      <w:r w:rsidRPr="00564501">
        <w:t xml:space="preserve"> complete.</w:t>
      </w:r>
      <w:r>
        <w:t xml:space="preserve"> </w:t>
      </w:r>
      <w:r w:rsidRPr="00564501">
        <w:t>New station and park ‘n’ ride open.</w:t>
      </w:r>
    </w:p>
    <w:p w14:paraId="5FC39A8E" w14:textId="77777777" w:rsidR="009150EA" w:rsidRDefault="00935497">
      <w:pPr>
        <w:suppressAutoHyphens w:val="0"/>
        <w:spacing w:before="0" w:after="160" w:line="259" w:lineRule="auto"/>
      </w:pPr>
      <w:r>
        <w:br w:type="page"/>
      </w:r>
    </w:p>
    <w:p w14:paraId="07390811" w14:textId="4970092D" w:rsidR="009150EA" w:rsidRDefault="009150EA" w:rsidP="009150EA">
      <w:pPr>
        <w:pStyle w:val="Heading3"/>
      </w:pPr>
      <w:r>
        <w:lastRenderedPageBreak/>
        <w:t>Loganlea station layout</w:t>
      </w:r>
    </w:p>
    <w:p w14:paraId="685E6721" w14:textId="77777777" w:rsidR="003D3C91" w:rsidRDefault="005240E4">
      <w:pPr>
        <w:suppressAutoHyphens w:val="0"/>
        <w:spacing w:before="0" w:after="160" w:line="259" w:lineRule="auto"/>
      </w:pPr>
      <w:r>
        <w:rPr>
          <w:noProof/>
        </w:rPr>
        <w:drawing>
          <wp:inline distT="0" distB="0" distL="0" distR="0" wp14:anchorId="494EFF8D" wp14:editId="59EB69A5">
            <wp:extent cx="5765329" cy="4825329"/>
            <wp:effectExtent l="0" t="0" r="635" b="1270"/>
            <wp:docPr id="17201350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135047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082" cy="490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C22B9" w14:textId="77777777" w:rsidR="003D3C91" w:rsidRDefault="003D3C91">
      <w:pPr>
        <w:suppressAutoHyphens w:val="0"/>
        <w:spacing w:before="0" w:after="160" w:line="259" w:lineRule="auto"/>
      </w:pPr>
      <w:r>
        <w:rPr>
          <w:noProof/>
        </w:rPr>
        <w:drawing>
          <wp:inline distT="0" distB="0" distL="0" distR="0" wp14:anchorId="3A3960CD" wp14:editId="30FA4A7E">
            <wp:extent cx="5495454" cy="3283943"/>
            <wp:effectExtent l="0" t="0" r="3810" b="5715"/>
            <wp:docPr id="2724589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458964" name="Picture 27245896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2100" cy="329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D0F83" w14:textId="77777777" w:rsidR="003D3C91" w:rsidRPr="002F39BC" w:rsidRDefault="003D3C91" w:rsidP="003D3C91">
      <w:pPr>
        <w:pStyle w:val="Heading3"/>
      </w:pPr>
      <w:r>
        <w:lastRenderedPageBreak/>
        <w:t>What’s changing on Valencia Street Loganlea</w:t>
      </w:r>
    </w:p>
    <w:p w14:paraId="5EB8FB9D" w14:textId="77777777" w:rsidR="003D3C91" w:rsidRPr="003D3C91" w:rsidRDefault="003D3C91" w:rsidP="003D3C91">
      <w:pPr>
        <w:pStyle w:val="Heading5"/>
      </w:pPr>
      <w:r w:rsidRPr="003D3C91">
        <w:t xml:space="preserve">Street changes </w:t>
      </w:r>
    </w:p>
    <w:p w14:paraId="7999ACDE" w14:textId="77777777" w:rsidR="003D3C91" w:rsidRPr="002F39BC" w:rsidRDefault="003D3C91" w:rsidP="003D3C91">
      <w:pPr>
        <w:pStyle w:val="ListBullet"/>
      </w:pPr>
      <w:r w:rsidRPr="002F39BC">
        <w:t xml:space="preserve">Valencia Street, Loganlea will be: </w:t>
      </w:r>
    </w:p>
    <w:p w14:paraId="1789C400" w14:textId="77777777" w:rsidR="003D3C91" w:rsidRPr="002F39BC" w:rsidRDefault="003D3C91" w:rsidP="003D3C91">
      <w:pPr>
        <w:pStyle w:val="ListBullet2"/>
      </w:pPr>
      <w:r w:rsidRPr="002F39BC">
        <w:t xml:space="preserve">one-way from Bernice Street to Kraatz Avenue </w:t>
      </w:r>
    </w:p>
    <w:p w14:paraId="1B30F783" w14:textId="77777777" w:rsidR="003D3C91" w:rsidRPr="002F39BC" w:rsidRDefault="003D3C91" w:rsidP="003D3C91">
      <w:pPr>
        <w:pStyle w:val="ListBullet2"/>
      </w:pPr>
      <w:r w:rsidRPr="002F39BC">
        <w:t xml:space="preserve">two-way from Kraatz Avenue to Loganlea State High School. </w:t>
      </w:r>
    </w:p>
    <w:p w14:paraId="40942951" w14:textId="77777777" w:rsidR="003D3C91" w:rsidRPr="002F39BC" w:rsidRDefault="003D3C91" w:rsidP="003D3C91">
      <w:pPr>
        <w:pStyle w:val="ListBullet"/>
      </w:pPr>
      <w:r w:rsidRPr="002F39BC">
        <w:t xml:space="preserve">Access from Valencia Street to Bernice Street will be via Kraatz Avenue and </w:t>
      </w:r>
      <w:proofErr w:type="spellStart"/>
      <w:r w:rsidRPr="002F39BC">
        <w:t>Neridah</w:t>
      </w:r>
      <w:proofErr w:type="spellEnd"/>
      <w:r w:rsidRPr="002F39BC">
        <w:t xml:space="preserve"> Street. </w:t>
      </w:r>
    </w:p>
    <w:p w14:paraId="0F01E245" w14:textId="77777777" w:rsidR="003D3C91" w:rsidRPr="003D3C91" w:rsidRDefault="003D3C91" w:rsidP="003D3C91">
      <w:pPr>
        <w:pStyle w:val="Heading5"/>
      </w:pPr>
      <w:r w:rsidRPr="003D3C91">
        <w:t xml:space="preserve">Parking changes </w:t>
      </w:r>
    </w:p>
    <w:p w14:paraId="56521C60" w14:textId="77777777" w:rsidR="003D3C91" w:rsidRPr="002F39BC" w:rsidRDefault="003D3C91" w:rsidP="003D3C91">
      <w:pPr>
        <w:pStyle w:val="ListBullet"/>
      </w:pPr>
      <w:r w:rsidRPr="002F39BC">
        <w:t xml:space="preserve">Some car parking will be removed on: </w:t>
      </w:r>
    </w:p>
    <w:p w14:paraId="27176844" w14:textId="77777777" w:rsidR="003D3C91" w:rsidRPr="002F39BC" w:rsidRDefault="003D3C91" w:rsidP="003D3C91">
      <w:pPr>
        <w:pStyle w:val="ListBullet2"/>
        <w:rPr>
          <w:lang w:val="en-GB"/>
        </w:rPr>
      </w:pPr>
      <w:r w:rsidRPr="002F39BC">
        <w:rPr>
          <w:lang w:val="en-GB"/>
        </w:rPr>
        <w:t xml:space="preserve">Valencia Street </w:t>
      </w:r>
    </w:p>
    <w:p w14:paraId="4807C6EE" w14:textId="77777777" w:rsidR="003D3C91" w:rsidRPr="002F39BC" w:rsidRDefault="003D3C91" w:rsidP="003D3C91">
      <w:pPr>
        <w:pStyle w:val="ListBullet2"/>
        <w:rPr>
          <w:lang w:val="en-GB"/>
        </w:rPr>
      </w:pPr>
      <w:r w:rsidRPr="002F39BC">
        <w:rPr>
          <w:lang w:val="en-GB"/>
        </w:rPr>
        <w:t xml:space="preserve">Armstrong Road, between Logan Hospital and TAFE Qld Loganlea campus </w:t>
      </w:r>
    </w:p>
    <w:p w14:paraId="6D676436" w14:textId="77777777" w:rsidR="003D3C91" w:rsidRPr="003D3C91" w:rsidRDefault="003D3C91" w:rsidP="003D3C91">
      <w:pPr>
        <w:pStyle w:val="ListBullet2"/>
      </w:pPr>
      <w:r w:rsidRPr="002F39BC">
        <w:rPr>
          <w:lang w:val="en-GB"/>
        </w:rPr>
        <w:t xml:space="preserve">Kraatz Avenue and </w:t>
      </w:r>
      <w:proofErr w:type="spellStart"/>
      <w:r w:rsidRPr="002F39BC">
        <w:rPr>
          <w:lang w:val="en-GB"/>
        </w:rPr>
        <w:t>Neridah</w:t>
      </w:r>
      <w:proofErr w:type="spellEnd"/>
      <w:r w:rsidRPr="002F39BC">
        <w:rPr>
          <w:lang w:val="en-GB"/>
        </w:rPr>
        <w:t xml:space="preserve"> Street, near the Valencia Street intersection, to ensure safe turning.</w:t>
      </w:r>
    </w:p>
    <w:p w14:paraId="4EC1F161" w14:textId="77777777" w:rsidR="003D3C91" w:rsidRDefault="003D3C91" w:rsidP="003D3C91">
      <w:pPr>
        <w:pStyle w:val="Heading3"/>
        <w:rPr>
          <w:b/>
          <w:bCs/>
          <w:lang w:val="en-US"/>
        </w:rPr>
      </w:pPr>
      <w:r w:rsidRPr="004C4F47">
        <w:rPr>
          <w:lang w:val="en-US"/>
        </w:rPr>
        <w:t>Stay up to date</w:t>
      </w:r>
    </w:p>
    <w:p w14:paraId="0155F4CD" w14:textId="678EBDC5" w:rsidR="003D3C91" w:rsidRPr="004C4F47" w:rsidRDefault="003D3C91" w:rsidP="003D3C91">
      <w:pPr>
        <w:rPr>
          <w:lang w:val="en-US"/>
        </w:rPr>
      </w:pPr>
      <w:r w:rsidRPr="004C4F47">
        <w:rPr>
          <w:b/>
          <w:bCs/>
          <w:lang w:val="en-US"/>
        </w:rPr>
        <w:t xml:space="preserve">Search on tmr.qld.gov.au: </w:t>
      </w:r>
      <w:r w:rsidRPr="004C4F47">
        <w:rPr>
          <w:lang w:val="en-US"/>
        </w:rPr>
        <w:t>‘</w:t>
      </w:r>
      <w:proofErr w:type="spellStart"/>
      <w:r>
        <w:rPr>
          <w:lang w:val="en-US"/>
        </w:rPr>
        <w:t>Loga</w:t>
      </w:r>
      <w:r>
        <w:rPr>
          <w:lang w:val="en-US"/>
        </w:rPr>
        <w:t>lea</w:t>
      </w:r>
      <w:proofErr w:type="spellEnd"/>
      <w:r>
        <w:rPr>
          <w:lang w:val="en-US"/>
        </w:rPr>
        <w:t xml:space="preserve"> Station Relocation</w:t>
      </w:r>
      <w:r w:rsidRPr="004C4F47">
        <w:rPr>
          <w:lang w:val="en-US"/>
        </w:rPr>
        <w:t xml:space="preserve">’ </w:t>
      </w:r>
      <w:r w:rsidRPr="004C4F47">
        <w:rPr>
          <w:lang w:val="en-US"/>
        </w:rPr>
        <w:br/>
      </w:r>
      <w:r w:rsidRPr="004C4F47">
        <w:rPr>
          <w:b/>
          <w:bCs/>
          <w:lang w:val="en-US"/>
        </w:rPr>
        <w:t>Email:</w:t>
      </w:r>
      <w:r w:rsidRPr="004C4F47">
        <w:rPr>
          <w:lang w:val="en-US"/>
        </w:rPr>
        <w:t xml:space="preserve"> </w:t>
      </w:r>
      <w:r>
        <w:rPr>
          <w:lang w:val="en-US"/>
        </w:rPr>
        <w:t>Loganleastationrelocation</w:t>
      </w:r>
      <w:r w:rsidRPr="004C4F47">
        <w:rPr>
          <w:lang w:val="en-US"/>
        </w:rPr>
        <w:t>@tmr.qld.gov.au</w:t>
      </w:r>
      <w:r w:rsidRPr="004C4F47">
        <w:rPr>
          <w:lang w:val="en-US"/>
        </w:rPr>
        <w:br/>
      </w:r>
      <w:r w:rsidRPr="004C4F47">
        <w:rPr>
          <w:b/>
          <w:bCs/>
          <w:lang w:val="en-US"/>
        </w:rPr>
        <w:t>Call:</w:t>
      </w:r>
      <w:r w:rsidRPr="004C4F47">
        <w:rPr>
          <w:lang w:val="en-US"/>
        </w:rPr>
        <w:t xml:space="preserve"> </w:t>
      </w:r>
      <w:r>
        <w:rPr>
          <w:lang w:val="en-US"/>
        </w:rPr>
        <w:t>1800 957 066</w:t>
      </w:r>
    </w:p>
    <w:p w14:paraId="599D18CA" w14:textId="77777777" w:rsidR="003D3C91" w:rsidRPr="005240E4" w:rsidRDefault="003D3C91" w:rsidP="003D3C91">
      <w:pPr>
        <w:pStyle w:val="BodyText"/>
        <w:rPr>
          <w:b/>
        </w:rPr>
      </w:pPr>
      <w:r w:rsidRPr="00E02A5B">
        <w:rPr>
          <w:lang w:val="en-US"/>
        </w:rPr>
        <w:t xml:space="preserve">For further information, or if you require translation or support services to access the documentation, please contact the project team on </w:t>
      </w:r>
      <w:r w:rsidRPr="00E02A5B">
        <w:rPr>
          <w:b/>
          <w:lang w:val="en-US"/>
        </w:rPr>
        <w:t xml:space="preserve">1800 </w:t>
      </w:r>
      <w:r>
        <w:rPr>
          <w:b/>
          <w:lang w:val="en-US"/>
        </w:rPr>
        <w:t>957 066</w:t>
      </w:r>
      <w:r w:rsidRPr="00E02A5B">
        <w:rPr>
          <w:lang w:val="en-US"/>
        </w:rPr>
        <w:t xml:space="preserve"> (9am – 5pm Monday to Friday).</w:t>
      </w:r>
    </w:p>
    <w:p w14:paraId="7ACCDFB0" w14:textId="77777777" w:rsidR="003D3C91" w:rsidRDefault="003D3C91" w:rsidP="003D3C91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3111A7E6" wp14:editId="177CFCC8">
            <wp:extent cx="804206" cy="804206"/>
            <wp:effectExtent l="0" t="0" r="0" b="0"/>
            <wp:docPr id="10950208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020868" name="Picture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206" cy="804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E543B" w14:textId="77777777" w:rsidR="003D3C91" w:rsidRDefault="003D3C91" w:rsidP="003D3C91">
      <w:pPr>
        <w:rPr>
          <w:b/>
          <w:bCs/>
          <w:lang w:val="en-US"/>
        </w:rPr>
      </w:pPr>
      <w:r>
        <w:rPr>
          <w:b/>
          <w:bCs/>
          <w:lang w:val="en-US"/>
        </w:rPr>
        <w:t>www.tmr.qld.gov.au/logangoldcoastrail</w:t>
      </w:r>
    </w:p>
    <w:p w14:paraId="5AE2277C" w14:textId="77777777" w:rsidR="003D3C91" w:rsidRPr="0082074A" w:rsidRDefault="003D3C91" w:rsidP="003D3C91">
      <w:pPr>
        <w:rPr>
          <w:b/>
          <w:bCs/>
          <w:lang w:val="en-US"/>
        </w:rPr>
      </w:pPr>
      <w:r w:rsidRPr="00583D21">
        <w:rPr>
          <w:b/>
          <w:bCs/>
          <w:lang w:val="en-US"/>
        </w:rPr>
        <w:t>13 QGOV (137468)</w:t>
      </w:r>
      <w:r w:rsidRPr="00583D21">
        <w:rPr>
          <w:b/>
          <w:bCs/>
          <w:lang w:val="en-US"/>
        </w:rPr>
        <w:br/>
        <w:t>www.tmr.qld.gov.au | www.qld.gov.au</w:t>
      </w:r>
    </w:p>
    <w:p w14:paraId="07C1C1CB" w14:textId="53E771B4" w:rsidR="004C4F47" w:rsidRPr="003D3C91" w:rsidRDefault="004C4F47" w:rsidP="003D3C91">
      <w:pPr>
        <w:pStyle w:val="ListBullet2"/>
        <w:numPr>
          <w:ilvl w:val="0"/>
          <w:numId w:val="0"/>
        </w:numPr>
      </w:pPr>
    </w:p>
    <w:sectPr w:rsidR="004C4F47" w:rsidRPr="003D3C91" w:rsidSect="000623DB">
      <w:footerReference w:type="default" r:id="rId14"/>
      <w:headerReference w:type="first" r:id="rId15"/>
      <w:pgSz w:w="11906" w:h="16838" w:code="9"/>
      <w:pgMar w:top="1135" w:right="1418" w:bottom="1843" w:left="1418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3A985" w14:textId="77777777" w:rsidR="002E48FB" w:rsidRDefault="002E48FB" w:rsidP="00A9280E">
      <w:pPr>
        <w:spacing w:line="240" w:lineRule="auto"/>
      </w:pPr>
      <w:r>
        <w:separator/>
      </w:r>
    </w:p>
  </w:endnote>
  <w:endnote w:type="continuationSeparator" w:id="0">
    <w:p w14:paraId="75AC9D31" w14:textId="77777777" w:rsidR="002E48FB" w:rsidRDefault="002E48FB" w:rsidP="00A928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1" w:fontKey="{F4F36C4F-5AA5-F347-9936-F455CD74E33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75F50720-594F-F24F-B838-AE28AB4BF051}"/>
    <w:embedBold r:id="rId3" w:fontKey="{41C6CE20-918B-F540-AD67-57BEF545CAF0}"/>
    <w:embedItalic r:id="rId4" w:fontKey="{05D9C78D-8F7F-484E-841B-607A66D7635E}"/>
    <w:embedBoldItalic r:id="rId5" w:fontKey="{0C86D603-D046-F748-973B-CF1738E60A9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EC1DBE6E-240A-0C46-BE5C-7E6DF1745BD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2C4E62EB-6766-EA42-8354-F7142C487A2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E9118FFE-B65F-854E-B344-744B1F627B0E}"/>
    <w:embedBold r:id="rId9" w:fontKey="{3F7E30EA-B700-DA4D-994A-E77F15A20330}"/>
    <w:embedItalic r:id="rId10" w:fontKey="{2EBE1467-87E1-4A42-B688-C0C1C9BB5448}"/>
    <w:embedBoldItalic r:id="rId11" w:fontKey="{C0C1AE08-D583-5642-AFED-276711E974BA}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  <w:embedRegular r:id="rId12" w:fontKey="{F19F1680-9CA9-F140-A18B-8D4B43033C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939D3" w14:textId="01ED12B0" w:rsidR="00B94111" w:rsidRPr="000126D6" w:rsidRDefault="000126D6" w:rsidP="000126D6">
    <w:pPr>
      <w:pStyle w:val="Footer"/>
    </w:pPr>
    <w:r w:rsidRPr="000126D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B46E9D" wp14:editId="5D043DB2">
              <wp:simplePos x="0" y="0"/>
              <wp:positionH relativeFrom="column">
                <wp:posOffset>635</wp:posOffset>
              </wp:positionH>
              <wp:positionV relativeFrom="paragraph">
                <wp:posOffset>-86534</wp:posOffset>
              </wp:positionV>
              <wp:extent cx="5756564" cy="0"/>
              <wp:effectExtent l="0" t="0" r="0" b="0"/>
              <wp:wrapNone/>
              <wp:docPr id="6" name="Straight Connector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6564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25000"/>
                            <a:lumOff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F4F7668" id="Straight Connector 6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-6.8pt" to="453.3pt,-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" strokecolor="#c6c6c6 [829]" strokeweight=".5pt">
              <v:stroke joinstyle="miter"/>
            </v:line>
          </w:pict>
        </mc:Fallback>
      </mc:AlternateContent>
    </w:r>
    <w:r w:rsidR="0082074A">
      <w:rPr>
        <w:noProof/>
      </w:rPr>
      <w:t>Logan</w:t>
    </w:r>
    <w:r w:rsidR="003D3C91">
      <w:rPr>
        <w:noProof/>
      </w:rPr>
      <w:t>lea Station Relocation project June</w:t>
    </w:r>
    <w:r w:rsidR="0082074A">
      <w:rPr>
        <w:noProof/>
      </w:rPr>
      <w:t xml:space="preserve"> 2026 Factsheet</w:t>
    </w:r>
    <w:r w:rsidR="000623DB">
      <w:ptab w:relativeTo="margin" w:alignment="right" w:leader="none"/>
    </w:r>
    <w:r w:rsidR="000623DB">
      <w:fldChar w:fldCharType="begin"/>
    </w:r>
    <w:r w:rsidR="000623DB">
      <w:instrText xml:space="preserve"> PAGE  \* Arabic  \* MERGEFORMAT </w:instrText>
    </w:r>
    <w:r w:rsidR="000623DB">
      <w:fldChar w:fldCharType="separate"/>
    </w:r>
    <w:r w:rsidR="000623DB">
      <w:rPr>
        <w:noProof/>
      </w:rPr>
      <w:t>0</w:t>
    </w:r>
    <w:r w:rsidR="000623D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46AA1" w14:textId="77777777" w:rsidR="002E48FB" w:rsidRDefault="002E48FB" w:rsidP="00A9280E">
      <w:pPr>
        <w:spacing w:line="240" w:lineRule="auto"/>
      </w:pPr>
      <w:r>
        <w:separator/>
      </w:r>
    </w:p>
  </w:footnote>
  <w:footnote w:type="continuationSeparator" w:id="0">
    <w:p w14:paraId="4CDD9B72" w14:textId="77777777" w:rsidR="002E48FB" w:rsidRDefault="002E48FB" w:rsidP="00A928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33C4" w14:textId="77777777" w:rsidR="00A35033" w:rsidRDefault="00A35033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06BFCC81" wp14:editId="09FED6E4">
          <wp:simplePos x="0" y="0"/>
          <wp:positionH relativeFrom="margin">
            <wp:posOffset>-899160</wp:posOffset>
          </wp:positionH>
          <wp:positionV relativeFrom="margin">
            <wp:posOffset>-741045</wp:posOffset>
          </wp:positionV>
          <wp:extent cx="7552055" cy="10682605"/>
          <wp:effectExtent l="0" t="0" r="4445" b="0"/>
          <wp:wrapNone/>
          <wp:docPr id="1469118309" name="Picture 146911830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118309" name="Picture 146911830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1068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19CC"/>
    <w:multiLevelType w:val="multilevel"/>
    <w:tmpl w:val="A09E3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E08A7"/>
    <w:multiLevelType w:val="hybridMultilevel"/>
    <w:tmpl w:val="47E2359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DB249B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6C382B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EF1034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2214FC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7191DA9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BD6125"/>
    <w:multiLevelType w:val="hybridMultilevel"/>
    <w:tmpl w:val="0D5E3D0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0C739E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E75FD2"/>
    <w:multiLevelType w:val="hybridMultilevel"/>
    <w:tmpl w:val="7EFC1F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343B68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5CB7B81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F20AFC"/>
    <w:multiLevelType w:val="hybridMultilevel"/>
    <w:tmpl w:val="1EF28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17B1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4D73128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5FF183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7EC5EDA"/>
    <w:multiLevelType w:val="hybridMultilevel"/>
    <w:tmpl w:val="8586D2F2"/>
    <w:lvl w:ilvl="0" w:tplc="0DC81C4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D4231E"/>
    <w:multiLevelType w:val="hybridMultilevel"/>
    <w:tmpl w:val="C0589B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8522D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E171557"/>
    <w:multiLevelType w:val="hybridMultilevel"/>
    <w:tmpl w:val="BCB28D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0C5760"/>
    <w:multiLevelType w:val="multilevel"/>
    <w:tmpl w:val="B268D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3D246ED"/>
    <w:multiLevelType w:val="multilevel"/>
    <w:tmpl w:val="C9D46C44"/>
    <w:name w:val="Number List"/>
    <w:lvl w:ilvl="0">
      <w:start w:val="1"/>
      <w:numFmt w:val="decimal"/>
      <w:lvlRestart w:val="0"/>
      <w:pStyle w:val="ListNumber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ListNumber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ListNumber3"/>
      <w:lvlText w:val="%1.%2.%3"/>
      <w:lvlJc w:val="left"/>
      <w:pPr>
        <w:tabs>
          <w:tab w:val="num" w:pos="720"/>
        </w:tabs>
        <w:ind w:left="567" w:hanging="567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6" w:hanging="646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1871" w:hanging="794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375" w:hanging="935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2880" w:hanging="1083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385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3957" w:hanging="1440"/>
      </w:pPr>
    </w:lvl>
  </w:abstractNum>
  <w:abstractNum w:abstractNumId="22" w15:restartNumberingAfterBreak="0">
    <w:nsid w:val="6577558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7655653"/>
    <w:multiLevelType w:val="singleLevel"/>
    <w:tmpl w:val="F626B85E"/>
    <w:name w:val="Bullet List 3"/>
    <w:lvl w:ilvl="0">
      <w:start w:val="1"/>
      <w:numFmt w:val="bullet"/>
      <w:pStyle w:val="ListBullet3"/>
      <w:lvlText w:val="○"/>
      <w:lvlJc w:val="left"/>
      <w:pPr>
        <w:ind w:left="1000" w:hanging="360"/>
      </w:pPr>
      <w:rPr>
        <w:rFonts w:ascii="Arial" w:hAnsi="Arial" w:hint="default"/>
      </w:rPr>
    </w:lvl>
  </w:abstractNum>
  <w:abstractNum w:abstractNumId="24" w15:restartNumberingAfterBreak="0">
    <w:nsid w:val="71F10957"/>
    <w:multiLevelType w:val="hybridMultilevel"/>
    <w:tmpl w:val="19C27D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B6D47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D33638A"/>
    <w:multiLevelType w:val="hybridMultilevel"/>
    <w:tmpl w:val="C908B5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61285D"/>
    <w:multiLevelType w:val="singleLevel"/>
    <w:tmpl w:val="DADE1A62"/>
    <w:name w:val="Bullet List 1"/>
    <w:lvl w:ilvl="0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7FB7528C"/>
    <w:multiLevelType w:val="singleLevel"/>
    <w:tmpl w:val="A8E2679A"/>
    <w:lvl w:ilvl="0">
      <w:start w:val="1"/>
      <w:numFmt w:val="bullet"/>
      <w:pStyle w:val="ListBullet2"/>
      <w:lvlText w:val="̶"/>
      <w:lvlJc w:val="left"/>
      <w:pPr>
        <w:ind w:left="720" w:hanging="360"/>
      </w:pPr>
      <w:rPr>
        <w:rFonts w:ascii="Arial" w:hAnsi="Arial" w:hint="default"/>
      </w:rPr>
    </w:lvl>
  </w:abstractNum>
  <w:num w:numId="1" w16cid:durableId="611714971">
    <w:abstractNumId w:val="21"/>
  </w:num>
  <w:num w:numId="2" w16cid:durableId="1764453121">
    <w:abstractNumId w:val="28"/>
  </w:num>
  <w:num w:numId="3" w16cid:durableId="1647666585">
    <w:abstractNumId w:val="23"/>
  </w:num>
  <w:num w:numId="4" w16cid:durableId="1921984302">
    <w:abstractNumId w:val="16"/>
  </w:num>
  <w:num w:numId="5" w16cid:durableId="726686775">
    <w:abstractNumId w:val="0"/>
  </w:num>
  <w:num w:numId="6" w16cid:durableId="1354109274">
    <w:abstractNumId w:val="20"/>
  </w:num>
  <w:num w:numId="7" w16cid:durableId="669409941">
    <w:abstractNumId w:val="7"/>
  </w:num>
  <w:num w:numId="8" w16cid:durableId="2058966975">
    <w:abstractNumId w:val="1"/>
  </w:num>
  <w:num w:numId="9" w16cid:durableId="83502016">
    <w:abstractNumId w:val="15"/>
  </w:num>
  <w:num w:numId="10" w16cid:durableId="617106861">
    <w:abstractNumId w:val="2"/>
  </w:num>
  <w:num w:numId="11" w16cid:durableId="36048023">
    <w:abstractNumId w:val="10"/>
  </w:num>
  <w:num w:numId="12" w16cid:durableId="1412384763">
    <w:abstractNumId w:val="5"/>
  </w:num>
  <w:num w:numId="13" w16cid:durableId="321397216">
    <w:abstractNumId w:val="18"/>
  </w:num>
  <w:num w:numId="14" w16cid:durableId="1614970098">
    <w:abstractNumId w:val="11"/>
  </w:num>
  <w:num w:numId="15" w16cid:durableId="901063933">
    <w:abstractNumId w:val="14"/>
  </w:num>
  <w:num w:numId="16" w16cid:durableId="305748002">
    <w:abstractNumId w:val="22"/>
  </w:num>
  <w:num w:numId="17" w16cid:durableId="2141343193">
    <w:abstractNumId w:val="13"/>
  </w:num>
  <w:num w:numId="18" w16cid:durableId="2061401016">
    <w:abstractNumId w:val="6"/>
  </w:num>
  <w:num w:numId="19" w16cid:durableId="1366830817">
    <w:abstractNumId w:val="3"/>
  </w:num>
  <w:num w:numId="20" w16cid:durableId="599994647">
    <w:abstractNumId w:val="25"/>
  </w:num>
  <w:num w:numId="21" w16cid:durableId="882785448">
    <w:abstractNumId w:val="8"/>
  </w:num>
  <w:num w:numId="22" w16cid:durableId="2094351481">
    <w:abstractNumId w:val="4"/>
  </w:num>
  <w:num w:numId="23" w16cid:durableId="2093041790">
    <w:abstractNumId w:val="17"/>
  </w:num>
  <w:num w:numId="24" w16cid:durableId="2144695778">
    <w:abstractNumId w:val="12"/>
  </w:num>
  <w:num w:numId="25" w16cid:durableId="1668941148">
    <w:abstractNumId w:val="19"/>
  </w:num>
  <w:num w:numId="26" w16cid:durableId="660737414">
    <w:abstractNumId w:val="24"/>
  </w:num>
  <w:num w:numId="27" w16cid:durableId="710106469">
    <w:abstractNumId w:val="9"/>
  </w:num>
  <w:num w:numId="28" w16cid:durableId="501162102">
    <w:abstractNumId w:val="2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embedTrueTypeFonts/>
  <w:proofState w:spelling="clean" w:grammar="clean"/>
  <w:attachedTemplate r:id="rId1"/>
  <w:stylePaneFormatFilter w:val="9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4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70B"/>
    <w:rsid w:val="000126D6"/>
    <w:rsid w:val="00012CAD"/>
    <w:rsid w:val="0001356D"/>
    <w:rsid w:val="00024C73"/>
    <w:rsid w:val="00040D81"/>
    <w:rsid w:val="00047850"/>
    <w:rsid w:val="000623DB"/>
    <w:rsid w:val="00063EC5"/>
    <w:rsid w:val="00067CCE"/>
    <w:rsid w:val="00073B95"/>
    <w:rsid w:val="00081B86"/>
    <w:rsid w:val="000852B6"/>
    <w:rsid w:val="00087E76"/>
    <w:rsid w:val="000919D4"/>
    <w:rsid w:val="000A21FE"/>
    <w:rsid w:val="000B62D3"/>
    <w:rsid w:val="000C4ABA"/>
    <w:rsid w:val="000C4BC9"/>
    <w:rsid w:val="00101A73"/>
    <w:rsid w:val="00101E9C"/>
    <w:rsid w:val="00140CB2"/>
    <w:rsid w:val="00141F36"/>
    <w:rsid w:val="00154AB7"/>
    <w:rsid w:val="00162645"/>
    <w:rsid w:val="00171882"/>
    <w:rsid w:val="00172F20"/>
    <w:rsid w:val="0018390F"/>
    <w:rsid w:val="0018783A"/>
    <w:rsid w:val="00190D28"/>
    <w:rsid w:val="001A3FDE"/>
    <w:rsid w:val="001D17A2"/>
    <w:rsid w:val="001E3F0A"/>
    <w:rsid w:val="001E65EA"/>
    <w:rsid w:val="00204A19"/>
    <w:rsid w:val="00216C9B"/>
    <w:rsid w:val="002203EC"/>
    <w:rsid w:val="00242092"/>
    <w:rsid w:val="00251AA3"/>
    <w:rsid w:val="00267FDF"/>
    <w:rsid w:val="00271478"/>
    <w:rsid w:val="00281FEA"/>
    <w:rsid w:val="002856AE"/>
    <w:rsid w:val="002909B5"/>
    <w:rsid w:val="00293985"/>
    <w:rsid w:val="002A7912"/>
    <w:rsid w:val="002D34A2"/>
    <w:rsid w:val="002D489B"/>
    <w:rsid w:val="002D7D2F"/>
    <w:rsid w:val="002E48FB"/>
    <w:rsid w:val="002E58FA"/>
    <w:rsid w:val="002F2965"/>
    <w:rsid w:val="002F2FF2"/>
    <w:rsid w:val="003054BF"/>
    <w:rsid w:val="00321BB9"/>
    <w:rsid w:val="00330284"/>
    <w:rsid w:val="0034090D"/>
    <w:rsid w:val="00342614"/>
    <w:rsid w:val="003533A6"/>
    <w:rsid w:val="0039439F"/>
    <w:rsid w:val="00394461"/>
    <w:rsid w:val="003B4322"/>
    <w:rsid w:val="003C4E8C"/>
    <w:rsid w:val="003C73AE"/>
    <w:rsid w:val="003D3C91"/>
    <w:rsid w:val="003D3DDE"/>
    <w:rsid w:val="003E0083"/>
    <w:rsid w:val="003F021E"/>
    <w:rsid w:val="0040728C"/>
    <w:rsid w:val="0042018F"/>
    <w:rsid w:val="004207B9"/>
    <w:rsid w:val="00435625"/>
    <w:rsid w:val="00444D2D"/>
    <w:rsid w:val="004473C8"/>
    <w:rsid w:val="004565A8"/>
    <w:rsid w:val="00482035"/>
    <w:rsid w:val="00485A2E"/>
    <w:rsid w:val="00486E3B"/>
    <w:rsid w:val="00492B82"/>
    <w:rsid w:val="00492FF4"/>
    <w:rsid w:val="004A7832"/>
    <w:rsid w:val="004B1945"/>
    <w:rsid w:val="004B5948"/>
    <w:rsid w:val="004C4F47"/>
    <w:rsid w:val="004C6FAE"/>
    <w:rsid w:val="004D56A9"/>
    <w:rsid w:val="004F05C2"/>
    <w:rsid w:val="004F108A"/>
    <w:rsid w:val="00503AD7"/>
    <w:rsid w:val="005075D9"/>
    <w:rsid w:val="00511F74"/>
    <w:rsid w:val="005240E4"/>
    <w:rsid w:val="005241D3"/>
    <w:rsid w:val="005356D0"/>
    <w:rsid w:val="00541490"/>
    <w:rsid w:val="00545452"/>
    <w:rsid w:val="00546311"/>
    <w:rsid w:val="00550370"/>
    <w:rsid w:val="00554223"/>
    <w:rsid w:val="00560347"/>
    <w:rsid w:val="005609E9"/>
    <w:rsid w:val="00567279"/>
    <w:rsid w:val="00572ECD"/>
    <w:rsid w:val="0057777A"/>
    <w:rsid w:val="00583D21"/>
    <w:rsid w:val="00596985"/>
    <w:rsid w:val="005B366A"/>
    <w:rsid w:val="005B4843"/>
    <w:rsid w:val="005B5D84"/>
    <w:rsid w:val="005B5DD8"/>
    <w:rsid w:val="005C435D"/>
    <w:rsid w:val="005F07A0"/>
    <w:rsid w:val="00601688"/>
    <w:rsid w:val="00650A5D"/>
    <w:rsid w:val="0066670B"/>
    <w:rsid w:val="0067263C"/>
    <w:rsid w:val="0067596A"/>
    <w:rsid w:val="00685278"/>
    <w:rsid w:val="0068573B"/>
    <w:rsid w:val="006902D2"/>
    <w:rsid w:val="00692EE8"/>
    <w:rsid w:val="006A257D"/>
    <w:rsid w:val="006C1C81"/>
    <w:rsid w:val="006E4323"/>
    <w:rsid w:val="006F44A2"/>
    <w:rsid w:val="006F7B3D"/>
    <w:rsid w:val="00701FF3"/>
    <w:rsid w:val="00707565"/>
    <w:rsid w:val="00715DBD"/>
    <w:rsid w:val="00723604"/>
    <w:rsid w:val="00737BE9"/>
    <w:rsid w:val="00737DCA"/>
    <w:rsid w:val="00747BA3"/>
    <w:rsid w:val="007777F6"/>
    <w:rsid w:val="00794CEF"/>
    <w:rsid w:val="007A6B20"/>
    <w:rsid w:val="007B1D1E"/>
    <w:rsid w:val="007B55B4"/>
    <w:rsid w:val="007B5787"/>
    <w:rsid w:val="007E0CD4"/>
    <w:rsid w:val="007E45D3"/>
    <w:rsid w:val="007E5D9B"/>
    <w:rsid w:val="007E6613"/>
    <w:rsid w:val="007F00CE"/>
    <w:rsid w:val="007F7402"/>
    <w:rsid w:val="00805CF7"/>
    <w:rsid w:val="00812BEF"/>
    <w:rsid w:val="00817400"/>
    <w:rsid w:val="0082074A"/>
    <w:rsid w:val="00830915"/>
    <w:rsid w:val="00831CCB"/>
    <w:rsid w:val="00831DDA"/>
    <w:rsid w:val="00832E05"/>
    <w:rsid w:val="0083551F"/>
    <w:rsid w:val="0084404D"/>
    <w:rsid w:val="00850F61"/>
    <w:rsid w:val="00873D82"/>
    <w:rsid w:val="008875CC"/>
    <w:rsid w:val="0088793C"/>
    <w:rsid w:val="00892169"/>
    <w:rsid w:val="008938DB"/>
    <w:rsid w:val="008A05EE"/>
    <w:rsid w:val="008A7368"/>
    <w:rsid w:val="008C0F00"/>
    <w:rsid w:val="008D375B"/>
    <w:rsid w:val="008D4272"/>
    <w:rsid w:val="008D45CD"/>
    <w:rsid w:val="008E08B2"/>
    <w:rsid w:val="008F1000"/>
    <w:rsid w:val="008F15FD"/>
    <w:rsid w:val="008F79AE"/>
    <w:rsid w:val="00900DEE"/>
    <w:rsid w:val="00910872"/>
    <w:rsid w:val="009150EA"/>
    <w:rsid w:val="00923EA4"/>
    <w:rsid w:val="00924579"/>
    <w:rsid w:val="0093349C"/>
    <w:rsid w:val="00935497"/>
    <w:rsid w:val="00936D2C"/>
    <w:rsid w:val="0094184C"/>
    <w:rsid w:val="00954EB3"/>
    <w:rsid w:val="00955CFE"/>
    <w:rsid w:val="00966CEB"/>
    <w:rsid w:val="00983A77"/>
    <w:rsid w:val="00984F2A"/>
    <w:rsid w:val="009868A8"/>
    <w:rsid w:val="009A127C"/>
    <w:rsid w:val="009A496D"/>
    <w:rsid w:val="009A4AED"/>
    <w:rsid w:val="009B024D"/>
    <w:rsid w:val="009C476A"/>
    <w:rsid w:val="00A00470"/>
    <w:rsid w:val="00A13321"/>
    <w:rsid w:val="00A210A5"/>
    <w:rsid w:val="00A250D6"/>
    <w:rsid w:val="00A35033"/>
    <w:rsid w:val="00A51CDC"/>
    <w:rsid w:val="00A63DCB"/>
    <w:rsid w:val="00A67B95"/>
    <w:rsid w:val="00A766C4"/>
    <w:rsid w:val="00A77553"/>
    <w:rsid w:val="00A9280E"/>
    <w:rsid w:val="00AE2692"/>
    <w:rsid w:val="00AF4A8C"/>
    <w:rsid w:val="00B01571"/>
    <w:rsid w:val="00B01E52"/>
    <w:rsid w:val="00B02107"/>
    <w:rsid w:val="00B0588B"/>
    <w:rsid w:val="00B1179E"/>
    <w:rsid w:val="00B156C8"/>
    <w:rsid w:val="00B15F3B"/>
    <w:rsid w:val="00B4446C"/>
    <w:rsid w:val="00B44A61"/>
    <w:rsid w:val="00B45D03"/>
    <w:rsid w:val="00B54845"/>
    <w:rsid w:val="00B56ABB"/>
    <w:rsid w:val="00B65437"/>
    <w:rsid w:val="00B70360"/>
    <w:rsid w:val="00B80FE5"/>
    <w:rsid w:val="00B94111"/>
    <w:rsid w:val="00BB1F42"/>
    <w:rsid w:val="00BB29BA"/>
    <w:rsid w:val="00BB35E9"/>
    <w:rsid w:val="00BC1C7D"/>
    <w:rsid w:val="00BC2971"/>
    <w:rsid w:val="00BE0BE9"/>
    <w:rsid w:val="00BF069E"/>
    <w:rsid w:val="00C0536B"/>
    <w:rsid w:val="00C0623C"/>
    <w:rsid w:val="00C12AC8"/>
    <w:rsid w:val="00C21094"/>
    <w:rsid w:val="00C26415"/>
    <w:rsid w:val="00C3013F"/>
    <w:rsid w:val="00C358A6"/>
    <w:rsid w:val="00C371CC"/>
    <w:rsid w:val="00C37DC0"/>
    <w:rsid w:val="00C46E39"/>
    <w:rsid w:val="00C61610"/>
    <w:rsid w:val="00C6493C"/>
    <w:rsid w:val="00C85784"/>
    <w:rsid w:val="00CB03AE"/>
    <w:rsid w:val="00CB5194"/>
    <w:rsid w:val="00CB6F7C"/>
    <w:rsid w:val="00CC58D5"/>
    <w:rsid w:val="00CE0CFA"/>
    <w:rsid w:val="00D12A7B"/>
    <w:rsid w:val="00D242AE"/>
    <w:rsid w:val="00D310FD"/>
    <w:rsid w:val="00D33B69"/>
    <w:rsid w:val="00D34E36"/>
    <w:rsid w:val="00D37356"/>
    <w:rsid w:val="00D62542"/>
    <w:rsid w:val="00D7440F"/>
    <w:rsid w:val="00D77F76"/>
    <w:rsid w:val="00D8103A"/>
    <w:rsid w:val="00D840FD"/>
    <w:rsid w:val="00D90003"/>
    <w:rsid w:val="00D91F41"/>
    <w:rsid w:val="00DA2B96"/>
    <w:rsid w:val="00DB782F"/>
    <w:rsid w:val="00DC0880"/>
    <w:rsid w:val="00DC7CAF"/>
    <w:rsid w:val="00DD7258"/>
    <w:rsid w:val="00DE0712"/>
    <w:rsid w:val="00DF29E6"/>
    <w:rsid w:val="00E40381"/>
    <w:rsid w:val="00E4305A"/>
    <w:rsid w:val="00E43405"/>
    <w:rsid w:val="00E434E1"/>
    <w:rsid w:val="00E712EE"/>
    <w:rsid w:val="00EA14A1"/>
    <w:rsid w:val="00EB21D5"/>
    <w:rsid w:val="00EB3C3D"/>
    <w:rsid w:val="00EF4EAD"/>
    <w:rsid w:val="00F03546"/>
    <w:rsid w:val="00F06129"/>
    <w:rsid w:val="00F12B31"/>
    <w:rsid w:val="00F1727E"/>
    <w:rsid w:val="00F17E91"/>
    <w:rsid w:val="00F266F9"/>
    <w:rsid w:val="00F353AC"/>
    <w:rsid w:val="00F3649F"/>
    <w:rsid w:val="00F518AD"/>
    <w:rsid w:val="00F77ECC"/>
    <w:rsid w:val="00F82919"/>
    <w:rsid w:val="00F872AD"/>
    <w:rsid w:val="00FB0BF4"/>
    <w:rsid w:val="00FC76B9"/>
    <w:rsid w:val="00FD0817"/>
    <w:rsid w:val="00FD1276"/>
    <w:rsid w:val="00FD24F6"/>
    <w:rsid w:val="00FD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B8AF9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51F"/>
    <w:pPr>
      <w:suppressAutoHyphens/>
      <w:spacing w:before="160" w:after="240" w:line="320" w:lineRule="atLeast"/>
    </w:pPr>
    <w:rPr>
      <w:rFonts w:ascii="Arial" w:hAnsi="Arial"/>
      <w:color w:val="2F2F2F" w:themeColor="text1" w:themeTint="E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3546"/>
    <w:pPr>
      <w:keepNext/>
      <w:keepLines/>
      <w:spacing w:before="480" w:line="680" w:lineRule="atLeast"/>
      <w:outlineLvl w:val="0"/>
    </w:pPr>
    <w:rPr>
      <w:rFonts w:eastAsiaTheme="majorEastAsia" w:cstheme="majorBidi"/>
      <w:color w:val="004180" w:themeColor="accent2"/>
      <w:sz w:val="60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054BF"/>
    <w:pPr>
      <w:spacing w:line="520" w:lineRule="atLeast"/>
      <w:outlineLvl w:val="1"/>
    </w:pPr>
    <w:rPr>
      <w:color w:val="0B1824" w:themeColor="background2" w:themeShade="1A"/>
      <w:sz w:val="44"/>
      <w:szCs w:val="32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8F1000"/>
    <w:pPr>
      <w:spacing w:line="440" w:lineRule="atLeast"/>
      <w:outlineLvl w:val="2"/>
    </w:pPr>
    <w:rPr>
      <w:sz w:val="36"/>
      <w:szCs w:val="28"/>
    </w:rPr>
  </w:style>
  <w:style w:type="paragraph" w:styleId="Heading4">
    <w:name w:val="heading 4"/>
    <w:basedOn w:val="Heading1"/>
    <w:next w:val="Normal"/>
    <w:link w:val="Heading4Char"/>
    <w:autoRedefine/>
    <w:uiPriority w:val="9"/>
    <w:unhideWhenUsed/>
    <w:qFormat/>
    <w:rsid w:val="005B5DD8"/>
    <w:pPr>
      <w:spacing w:line="360" w:lineRule="atLeast"/>
      <w:outlineLvl w:val="3"/>
    </w:pPr>
    <w:rPr>
      <w:color w:val="002549" w:themeColor="accent1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B5DD8"/>
    <w:pPr>
      <w:keepNext/>
      <w:keepLines/>
      <w:spacing w:before="480"/>
      <w:outlineLvl w:val="4"/>
    </w:pPr>
    <w:rPr>
      <w:rFonts w:asciiTheme="majorHAnsi" w:eastAsiaTheme="majorEastAsia" w:hAnsiTheme="majorHAnsi" w:cstheme="majorBidi"/>
      <w:b/>
      <w:color w:val="001224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AB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00122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56AB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00122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AB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00122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AB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1224" w:themeColor="accent1" w:themeShade="8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uiPriority w:val="99"/>
    <w:unhideWhenUsed/>
    <w:rsid w:val="00A51CDC"/>
    <w:pPr>
      <w:framePr w:wrap="around" w:vAnchor="text" w:hAnchor="text" w:y="1"/>
      <w:pBdr>
        <w:top w:val="single" w:sz="2" w:space="8" w:color="C5C5C5" w:themeColor="text1" w:themeTint="40"/>
        <w:left w:val="single" w:sz="2" w:space="8" w:color="C5C5C5" w:themeColor="text1" w:themeTint="40"/>
        <w:bottom w:val="single" w:sz="2" w:space="8" w:color="C5C5C5" w:themeColor="text1" w:themeTint="40"/>
        <w:right w:val="single" w:sz="2" w:space="8" w:color="C5C5C5" w:themeColor="text1" w:themeTint="40"/>
      </w:pBdr>
      <w:ind w:left="640" w:right="640"/>
    </w:pPr>
    <w:rPr>
      <w:rFonts w:asciiTheme="minorHAnsi" w:eastAsiaTheme="minorEastAsia" w:hAnsiTheme="minorHAnsi"/>
      <w:iCs/>
      <w:color w:val="0B1824" w:themeColor="background2" w:themeShade="1A"/>
    </w:rPr>
  </w:style>
  <w:style w:type="paragraph" w:styleId="MessageHeader">
    <w:name w:val="Message Header"/>
    <w:basedOn w:val="Normal"/>
    <w:link w:val="MessageHeaderChar"/>
    <w:uiPriority w:val="99"/>
    <w:unhideWhenUsed/>
    <w:rsid w:val="00A51CDC"/>
    <w:pPr>
      <w:pBdr>
        <w:top w:val="single" w:sz="6" w:space="8" w:color="C5C5C5" w:themeColor="text1" w:themeTint="40"/>
        <w:left w:val="single" w:sz="6" w:space="8" w:color="C5C5C5" w:themeColor="text1" w:themeTint="40"/>
        <w:bottom w:val="single" w:sz="6" w:space="8" w:color="C5C5C5" w:themeColor="text1" w:themeTint="40"/>
        <w:right w:val="single" w:sz="6" w:space="8" w:color="C5C5C5" w:themeColor="text1" w:themeTint="40"/>
      </w:pBdr>
      <w:shd w:val="clear" w:color="auto" w:fill="E5EEF7" w:themeFill="background2"/>
      <w:spacing w:before="480" w:after="480"/>
    </w:pPr>
    <w:rPr>
      <w:rFonts w:asciiTheme="majorHAnsi" w:eastAsiaTheme="majorEastAsia" w:hAnsiTheme="majorHAnsi" w:cstheme="majorBidi"/>
      <w:szCs w:val="24"/>
    </w:rPr>
  </w:style>
  <w:style w:type="paragraph" w:styleId="Footer">
    <w:name w:val="footer"/>
    <w:basedOn w:val="Normal"/>
    <w:link w:val="FooterChar"/>
    <w:uiPriority w:val="99"/>
    <w:unhideWhenUsed/>
    <w:rsid w:val="00D37356"/>
    <w:pPr>
      <w:tabs>
        <w:tab w:val="center" w:pos="4536"/>
        <w:tab w:val="right" w:pos="9072"/>
      </w:tabs>
      <w:spacing w:after="160" w:line="280" w:lineRule="exact"/>
    </w:pPr>
    <w:rPr>
      <w:color w:val="525252" w:themeColor="text1" w:themeTint="BF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126D6"/>
    <w:rPr>
      <w:rFonts w:ascii="Arial" w:hAnsi="Arial"/>
      <w:color w:val="525252" w:themeColor="text1" w:themeTint="BF"/>
      <w:sz w:val="20"/>
    </w:rPr>
  </w:style>
  <w:style w:type="paragraph" w:styleId="Header">
    <w:name w:val="header"/>
    <w:basedOn w:val="Footer"/>
    <w:link w:val="HeaderChar"/>
    <w:uiPriority w:val="99"/>
    <w:unhideWhenUsed/>
    <w:rsid w:val="003054BF"/>
  </w:style>
  <w:style w:type="character" w:customStyle="1" w:styleId="HeaderChar">
    <w:name w:val="Header Char"/>
    <w:basedOn w:val="DefaultParagraphFont"/>
    <w:link w:val="Header"/>
    <w:uiPriority w:val="99"/>
    <w:rsid w:val="003054BF"/>
    <w:rPr>
      <w:rFonts w:ascii="Arial" w:hAnsi="Arial"/>
      <w:color w:val="525252" w:themeColor="text1" w:themeTint="BF"/>
      <w:sz w:val="20"/>
    </w:rPr>
  </w:style>
  <w:style w:type="paragraph" w:customStyle="1" w:styleId="Header2">
    <w:name w:val="Header 2"/>
    <w:basedOn w:val="Footer"/>
    <w:link w:val="Header2Char"/>
    <w:rsid w:val="00D37356"/>
  </w:style>
  <w:style w:type="character" w:customStyle="1" w:styleId="Header2Char">
    <w:name w:val="Header 2 Char"/>
    <w:basedOn w:val="DefaultParagraphFont"/>
    <w:link w:val="Header2"/>
    <w:rsid w:val="00D37356"/>
    <w:rPr>
      <w:rFonts w:ascii="Arial" w:hAnsi="Arial"/>
      <w:color w:val="525252" w:themeColor="text1" w:themeTint="BF"/>
      <w:sz w:val="20"/>
    </w:rPr>
  </w:style>
  <w:style w:type="paragraph" w:customStyle="1" w:styleId="Footer2">
    <w:name w:val="Footer 2"/>
    <w:basedOn w:val="Footer"/>
    <w:link w:val="Footer2Char"/>
    <w:rsid w:val="003054BF"/>
  </w:style>
  <w:style w:type="character" w:customStyle="1" w:styleId="Footer2Char">
    <w:name w:val="Footer 2 Char"/>
    <w:basedOn w:val="DefaultParagraphFont"/>
    <w:link w:val="Footer2"/>
    <w:rsid w:val="003054BF"/>
    <w:rPr>
      <w:rFonts w:ascii="Arial" w:hAnsi="Arial"/>
      <w:color w:val="525252" w:themeColor="text1" w:themeTint="BF"/>
      <w:sz w:val="20"/>
    </w:rPr>
  </w:style>
  <w:style w:type="paragraph" w:styleId="ListNumber">
    <w:name w:val="List Number"/>
    <w:basedOn w:val="Normal"/>
    <w:uiPriority w:val="99"/>
    <w:unhideWhenUsed/>
    <w:rsid w:val="00F82919"/>
    <w:pPr>
      <w:numPr>
        <w:numId w:val="1"/>
      </w:numPr>
      <w:tabs>
        <w:tab w:val="num" w:pos="320"/>
      </w:tabs>
      <w:spacing w:before="0" w:after="0"/>
      <w:ind w:left="318" w:hanging="318"/>
      <w:contextualSpacing/>
    </w:pPr>
  </w:style>
  <w:style w:type="paragraph" w:styleId="ListNumber2">
    <w:name w:val="List Number 2"/>
    <w:basedOn w:val="Normal"/>
    <w:uiPriority w:val="99"/>
    <w:unhideWhenUsed/>
    <w:rsid w:val="00F82919"/>
    <w:pPr>
      <w:numPr>
        <w:ilvl w:val="1"/>
        <w:numId w:val="1"/>
      </w:numPr>
      <w:tabs>
        <w:tab w:val="num" w:pos="320"/>
      </w:tabs>
      <w:spacing w:before="0" w:after="0"/>
      <w:ind w:left="879" w:hanging="561"/>
      <w:contextualSpacing/>
    </w:pPr>
  </w:style>
  <w:style w:type="paragraph" w:styleId="ListNumber3">
    <w:name w:val="List Number 3"/>
    <w:basedOn w:val="Normal"/>
    <w:uiPriority w:val="99"/>
    <w:unhideWhenUsed/>
    <w:rsid w:val="00F82919"/>
    <w:pPr>
      <w:numPr>
        <w:ilvl w:val="2"/>
        <w:numId w:val="1"/>
      </w:numPr>
      <w:spacing w:before="0" w:after="0"/>
      <w:ind w:left="1446"/>
      <w:contextualSpacing/>
    </w:pPr>
  </w:style>
  <w:style w:type="paragraph" w:styleId="ListBullet">
    <w:name w:val="List Bullet"/>
    <w:basedOn w:val="Normal"/>
    <w:uiPriority w:val="99"/>
    <w:unhideWhenUsed/>
    <w:rsid w:val="005B5DD8"/>
    <w:pPr>
      <w:numPr>
        <w:numId w:val="4"/>
      </w:numPr>
      <w:spacing w:before="0" w:after="0"/>
      <w:ind w:left="357" w:hanging="357"/>
      <w:contextualSpacing/>
    </w:pPr>
    <w:rPr>
      <w:lang w:eastAsia="en-AU"/>
    </w:rPr>
  </w:style>
  <w:style w:type="paragraph" w:styleId="ListBullet2">
    <w:name w:val="List Bullet 2"/>
    <w:basedOn w:val="Normal"/>
    <w:uiPriority w:val="99"/>
    <w:unhideWhenUsed/>
    <w:rsid w:val="005B5DD8"/>
    <w:pPr>
      <w:numPr>
        <w:numId w:val="2"/>
      </w:numPr>
      <w:tabs>
        <w:tab w:val="left" w:pos="160"/>
      </w:tabs>
      <w:spacing w:before="0" w:after="0"/>
      <w:ind w:left="918" w:hanging="357"/>
      <w:contextualSpacing/>
    </w:pPr>
  </w:style>
  <w:style w:type="paragraph" w:styleId="ListBullet3">
    <w:name w:val="List Bullet 3"/>
    <w:basedOn w:val="Normal"/>
    <w:autoRedefine/>
    <w:uiPriority w:val="99"/>
    <w:unhideWhenUsed/>
    <w:rsid w:val="005B5DD8"/>
    <w:pPr>
      <w:numPr>
        <w:numId w:val="3"/>
      </w:numPr>
      <w:tabs>
        <w:tab w:val="num" w:pos="1701"/>
      </w:tabs>
      <w:spacing w:before="0" w:after="0"/>
      <w:ind w:left="1236" w:hanging="357"/>
      <w:contextualSpacing/>
    </w:pPr>
  </w:style>
  <w:style w:type="paragraph" w:styleId="EnvelopeAddress">
    <w:name w:val="envelope address"/>
    <w:basedOn w:val="Normal"/>
    <w:uiPriority w:val="99"/>
    <w:semiHidden/>
    <w:unhideWhenUsed/>
    <w:rsid w:val="00D37356"/>
    <w:pPr>
      <w:framePr w:w="7920" w:h="1980" w:hRule="exact" w:hSpace="180" w:wrap="auto" w:hAnchor="page" w:xAlign="center" w:yAlign="bottom"/>
      <w:ind w:left="2880"/>
    </w:pPr>
    <w:rPr>
      <w:rFonts w:ascii="Times New Roman" w:eastAsiaTheme="majorEastAsia" w:hAnsi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03546"/>
    <w:rPr>
      <w:rFonts w:ascii="Arial" w:eastAsiaTheme="majorEastAsia" w:hAnsi="Arial" w:cstheme="majorBidi"/>
      <w:color w:val="004180" w:themeColor="accent2"/>
      <w:sz w:val="60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F1000"/>
    <w:rPr>
      <w:rFonts w:ascii="Arial" w:eastAsiaTheme="majorEastAsia" w:hAnsi="Arial" w:cstheme="majorBidi"/>
      <w:color w:val="003E69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B5DD8"/>
    <w:rPr>
      <w:rFonts w:ascii="Arial" w:eastAsiaTheme="majorEastAsia" w:hAnsi="Arial" w:cstheme="majorBidi"/>
      <w:color w:val="002549" w:themeColor="accent1"/>
      <w:sz w:val="28"/>
      <w:szCs w:val="24"/>
    </w:rPr>
  </w:style>
  <w:style w:type="character" w:styleId="IntenseEmphasis">
    <w:name w:val="Intense Emphasis"/>
    <w:basedOn w:val="DefaultParagraphFont"/>
    <w:uiPriority w:val="21"/>
    <w:qFormat/>
    <w:rsid w:val="00B56ABB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CDC"/>
    <w:pPr>
      <w:spacing w:before="480" w:after="480" w:line="360" w:lineRule="atLeast"/>
      <w:jc w:val="center"/>
    </w:pPr>
    <w:rPr>
      <w:rFonts w:asciiTheme="majorHAnsi" w:eastAsiaTheme="majorEastAsia" w:hAnsiTheme="majorHAnsi" w:cstheme="majorBidi"/>
      <w:b/>
      <w:i/>
      <w:color w:val="001224" w:themeColor="text2"/>
      <w:spacing w:val="-6"/>
      <w:sz w:val="28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CDC"/>
    <w:rPr>
      <w:rFonts w:asciiTheme="majorHAnsi" w:eastAsiaTheme="majorEastAsia" w:hAnsiTheme="majorHAnsi" w:cstheme="majorBidi"/>
      <w:b/>
      <w:i/>
      <w:color w:val="001224" w:themeColor="text2"/>
      <w:spacing w:val="-6"/>
      <w:sz w:val="28"/>
      <w:szCs w:val="32"/>
    </w:rPr>
  </w:style>
  <w:style w:type="paragraph" w:styleId="ListParagraph">
    <w:name w:val="List Paragraph"/>
    <w:basedOn w:val="Normal"/>
    <w:uiPriority w:val="34"/>
    <w:rsid w:val="00B56AB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054BF"/>
    <w:rPr>
      <w:rFonts w:ascii="Arial" w:eastAsiaTheme="majorEastAsia" w:hAnsi="Arial" w:cstheme="majorBidi"/>
      <w:color w:val="0B1824" w:themeColor="background2" w:themeShade="1A"/>
      <w:sz w:val="44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5B5DD8"/>
    <w:rPr>
      <w:rFonts w:asciiTheme="majorHAnsi" w:eastAsiaTheme="majorEastAsia" w:hAnsiTheme="majorHAnsi" w:cstheme="majorBidi"/>
      <w:b/>
      <w:color w:val="001224" w:themeColor="text2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ABB"/>
    <w:rPr>
      <w:rFonts w:asciiTheme="majorHAnsi" w:eastAsiaTheme="majorEastAsia" w:hAnsiTheme="majorHAnsi" w:cstheme="majorBidi"/>
      <w:i/>
      <w:iCs/>
      <w:caps/>
      <w:color w:val="00122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rsid w:val="00B56ABB"/>
    <w:rPr>
      <w:rFonts w:asciiTheme="majorHAnsi" w:eastAsiaTheme="majorEastAsia" w:hAnsiTheme="majorHAnsi" w:cstheme="majorBidi"/>
      <w:b/>
      <w:bCs/>
      <w:color w:val="00122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ABB"/>
    <w:rPr>
      <w:rFonts w:asciiTheme="majorHAnsi" w:eastAsiaTheme="majorEastAsia" w:hAnsiTheme="majorHAnsi" w:cstheme="majorBidi"/>
      <w:b/>
      <w:bCs/>
      <w:i/>
      <w:iCs/>
      <w:color w:val="00122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ABB"/>
    <w:rPr>
      <w:rFonts w:asciiTheme="majorHAnsi" w:eastAsiaTheme="majorEastAsia" w:hAnsiTheme="majorHAnsi" w:cstheme="majorBidi"/>
      <w:i/>
      <w:iCs/>
      <w:color w:val="001224" w:themeColor="accent1" w:themeShade="80"/>
    </w:rPr>
  </w:style>
  <w:style w:type="paragraph" w:styleId="Caption">
    <w:name w:val="caption"/>
    <w:basedOn w:val="Normal"/>
    <w:next w:val="Normal"/>
    <w:uiPriority w:val="35"/>
    <w:unhideWhenUsed/>
    <w:qFormat/>
    <w:rsid w:val="00BC1C7D"/>
    <w:pPr>
      <w:spacing w:before="0" w:line="280" w:lineRule="atLeast"/>
    </w:pPr>
    <w:rPr>
      <w:bCs/>
      <w:color w:val="4D4D4D"/>
      <w:sz w:val="20"/>
    </w:rPr>
  </w:style>
  <w:style w:type="paragraph" w:styleId="Subtitle">
    <w:name w:val="Subtitle"/>
    <w:basedOn w:val="Normal"/>
    <w:next w:val="Normal"/>
    <w:link w:val="SubtitleChar"/>
    <w:uiPriority w:val="8"/>
    <w:qFormat/>
    <w:rsid w:val="00087E76"/>
    <w:pPr>
      <w:numPr>
        <w:ilvl w:val="1"/>
      </w:numPr>
      <w:spacing w:before="0" w:after="480" w:line="520" w:lineRule="atLeast"/>
    </w:pPr>
    <w:rPr>
      <w:rFonts w:eastAsiaTheme="majorEastAsia" w:cstheme="majorBidi"/>
      <w:color w:val="002549" w:themeColor="accent1"/>
      <w:sz w:val="44"/>
      <w:szCs w:val="28"/>
    </w:rPr>
  </w:style>
  <w:style w:type="character" w:customStyle="1" w:styleId="SubtitleChar">
    <w:name w:val="Subtitle Char"/>
    <w:basedOn w:val="DefaultParagraphFont"/>
    <w:link w:val="Subtitle"/>
    <w:uiPriority w:val="8"/>
    <w:rsid w:val="00087E76"/>
    <w:rPr>
      <w:rFonts w:ascii="Arial" w:eastAsiaTheme="majorEastAsia" w:hAnsi="Arial" w:cstheme="majorBidi"/>
      <w:color w:val="002549" w:themeColor="accent1"/>
      <w:sz w:val="44"/>
      <w:szCs w:val="28"/>
    </w:rPr>
  </w:style>
  <w:style w:type="character" w:styleId="Strong">
    <w:name w:val="Strong"/>
    <w:basedOn w:val="DefaultParagraphFont"/>
    <w:uiPriority w:val="22"/>
    <w:qFormat/>
    <w:rsid w:val="00B56ABB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B56ABB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6493C"/>
    <w:pPr>
      <w:spacing w:before="480" w:after="480"/>
      <w:jc w:val="center"/>
    </w:pPr>
    <w:rPr>
      <w:i/>
      <w:color w:val="001224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6493C"/>
    <w:rPr>
      <w:rFonts w:ascii="Arial" w:hAnsi="Arial"/>
      <w:i/>
      <w:color w:val="001224" w:themeColor="text2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F872AD"/>
    <w:rPr>
      <w:i/>
      <w:iCs/>
      <w:color w:val="525252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872AD"/>
    <w:rPr>
      <w:caps w:val="0"/>
      <w:smallCaps w:val="0"/>
      <w:color w:val="525252" w:themeColor="text1" w:themeTint="BF"/>
      <w:u w:val="none" w:color="8B8B8B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872AD"/>
    <w:rPr>
      <w:b/>
      <w:bCs/>
      <w:i/>
      <w:caps w:val="0"/>
      <w:smallCaps w:val="0"/>
      <w:color w:val="001224" w:themeColor="text2"/>
      <w:u w:val="none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A51CDC"/>
    <w:rPr>
      <w:rFonts w:asciiTheme="majorHAnsi" w:eastAsiaTheme="majorEastAsia" w:hAnsiTheme="majorHAnsi" w:cstheme="majorBidi"/>
      <w:color w:val="2F2F2F" w:themeColor="text1" w:themeTint="E6"/>
      <w:sz w:val="24"/>
      <w:szCs w:val="24"/>
      <w:shd w:val="clear" w:color="auto" w:fill="E5EEF7" w:themeFill="background2"/>
    </w:rPr>
  </w:style>
  <w:style w:type="paragraph" w:styleId="TOCHeading">
    <w:name w:val="TOC Heading"/>
    <w:basedOn w:val="Heading1"/>
    <w:next w:val="Normal"/>
    <w:uiPriority w:val="39"/>
    <w:unhideWhenUsed/>
    <w:qFormat/>
    <w:rsid w:val="008A7368"/>
    <w:pPr>
      <w:spacing w:line="520" w:lineRule="atLeast"/>
      <w:outlineLvl w:val="9"/>
    </w:pPr>
    <w:rPr>
      <w:color w:val="001224" w:themeColor="text2"/>
      <w:sz w:val="44"/>
    </w:rPr>
  </w:style>
  <w:style w:type="table" w:styleId="TableGrid">
    <w:name w:val="Table Grid"/>
    <w:basedOn w:val="TableNormal"/>
    <w:locked/>
    <w:rsid w:val="0035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MRDefault">
    <w:name w:val="TMR – Default"/>
    <w:basedOn w:val="TableNormal"/>
    <w:uiPriority w:val="99"/>
    <w:rsid w:val="008F1000"/>
    <w:pPr>
      <w:spacing w:after="0" w:line="240" w:lineRule="atLeast"/>
    </w:pPr>
    <w:rPr>
      <w:rFonts w:ascii="Arial" w:hAnsi="Arial"/>
      <w:color w:val="000812" w:themeColor="text2" w:themeShade="80"/>
      <w:sz w:val="20"/>
    </w:rPr>
    <w:tblPr>
      <w:tblStyleRowBandSize w:val="1"/>
      <w:tblBorders>
        <w:insideH w:val="dotted" w:sz="4" w:space="0" w:color="002549" w:themeColor="accent1"/>
        <w:insideV w:val="dotted" w:sz="4" w:space="0" w:color="002549" w:themeColor="accent1"/>
      </w:tblBorders>
      <w:tblCellMar>
        <w:top w:w="45" w:type="dxa"/>
        <w:left w:w="45" w:type="dxa"/>
        <w:bottom w:w="45" w:type="dxa"/>
        <w:right w:w="45" w:type="dxa"/>
      </w:tblCellMar>
    </w:tblPr>
    <w:tcPr>
      <w:shd w:val="clear" w:color="auto" w:fill="FFFFFF" w:themeFill="background1"/>
      <w:vAlign w:val="bottom"/>
    </w:tcPr>
    <w:tblStylePr w:type="firstRow">
      <w:rPr>
        <w:rFonts w:asciiTheme="minorHAnsi" w:hAnsiTheme="minorHAnsi"/>
        <w:b/>
        <w:color w:val="E5EEF7" w:themeColor="background2"/>
        <w:sz w:val="20"/>
      </w:rPr>
      <w:tblPr/>
      <w:tcPr>
        <w:tcBorders>
          <w:top w:val="nil"/>
          <w:left w:val="nil"/>
          <w:bottom w:val="single" w:sz="8" w:space="0" w:color="004180" w:themeColor="accent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="Arial" w:hAnsi="Arial"/>
        <w:b/>
        <w:sz w:val="20"/>
      </w:rPr>
      <w:tblPr/>
      <w:tcPr>
        <w:tcBorders>
          <w:top w:val="thinThickSmallGap" w:sz="12" w:space="0" w:color="525252" w:themeColor="text1" w:themeTint="BF"/>
        </w:tcBorders>
        <w:shd w:val="clear" w:color="auto" w:fill="FFFFFF" w:themeFill="background1"/>
      </w:tcPr>
    </w:tblStylePr>
    <w:tblStylePr w:type="band1Horz">
      <w:tblPr/>
      <w:tcPr>
        <w:shd w:val="clear" w:color="auto" w:fill="ECF6FD"/>
      </w:tcPr>
    </w:tblStylePr>
  </w:style>
  <w:style w:type="paragraph" w:styleId="Title">
    <w:name w:val="Title"/>
    <w:basedOn w:val="Heading1"/>
    <w:next w:val="Normal"/>
    <w:link w:val="TitleChar"/>
    <w:uiPriority w:val="9"/>
    <w:qFormat/>
    <w:locked/>
    <w:rsid w:val="00087E76"/>
    <w:pPr>
      <w:spacing w:before="0" w:line="240" w:lineRule="auto"/>
      <w:contextualSpacing/>
    </w:pPr>
    <w:rPr>
      <w:rFonts w:asciiTheme="majorHAnsi" w:hAnsiTheme="majorHAnsi"/>
      <w:b/>
      <w:color w:val="005EB8" w:themeColor="accent3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9"/>
    <w:rsid w:val="00087E76"/>
    <w:rPr>
      <w:rFonts w:asciiTheme="majorHAnsi" w:eastAsiaTheme="majorEastAsia" w:hAnsiTheme="majorHAnsi" w:cstheme="majorBidi"/>
      <w:b/>
      <w:color w:val="005EB8" w:themeColor="accent3"/>
      <w:spacing w:val="-10"/>
      <w:kern w:val="28"/>
      <w:sz w:val="72"/>
      <w:szCs w:val="5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8783A"/>
    <w:pPr>
      <w:spacing w:before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8783A"/>
    <w:rPr>
      <w:rFonts w:ascii="Consolas" w:hAnsi="Consolas"/>
      <w:color w:val="2F2F2F" w:themeColor="text1" w:themeTint="E6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A7368"/>
    <w:pPr>
      <w:tabs>
        <w:tab w:val="right" w:leader="dot" w:pos="9060"/>
      </w:tabs>
      <w:spacing w:before="120" w:after="0"/>
    </w:pPr>
    <w:rPr>
      <w:b/>
    </w:rPr>
  </w:style>
  <w:style w:type="paragraph" w:customStyle="1" w:styleId="FigureCaption">
    <w:name w:val="Figure Caption"/>
    <w:basedOn w:val="Caption"/>
    <w:next w:val="Normal"/>
    <w:qFormat/>
    <w:rsid w:val="00BC1C7D"/>
    <w:pPr>
      <w:keepNext/>
      <w:spacing w:before="160" w:after="160"/>
    </w:pPr>
    <w:rPr>
      <w:b/>
      <w:color w:val="525252" w:themeColor="text1" w:themeTint="BF"/>
    </w:rPr>
  </w:style>
  <w:style w:type="character" w:styleId="PlaceholderText">
    <w:name w:val="Placeholder Text"/>
    <w:basedOn w:val="DefaultParagraphFont"/>
    <w:uiPriority w:val="99"/>
    <w:semiHidden/>
    <w:rsid w:val="0042018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85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paragraph" w:styleId="List3">
    <w:name w:val="List 3"/>
    <w:basedOn w:val="Normal"/>
    <w:uiPriority w:val="99"/>
    <w:unhideWhenUsed/>
    <w:rsid w:val="00CB03AE"/>
    <w:pPr>
      <w:ind w:left="1480"/>
      <w:contextualSpacing/>
    </w:pPr>
  </w:style>
  <w:style w:type="paragraph" w:styleId="List2">
    <w:name w:val="List 2"/>
    <w:basedOn w:val="Normal"/>
    <w:uiPriority w:val="99"/>
    <w:unhideWhenUsed/>
    <w:rsid w:val="00CB03AE"/>
    <w:pPr>
      <w:ind w:left="879"/>
      <w:contextualSpacing/>
    </w:pPr>
  </w:style>
  <w:style w:type="character" w:styleId="Hyperlink">
    <w:name w:val="Hyperlink"/>
    <w:basedOn w:val="DefaultParagraphFont"/>
    <w:uiPriority w:val="99"/>
    <w:unhideWhenUsed/>
    <w:rsid w:val="00F353AC"/>
    <w:rPr>
      <w:color w:val="0000FF"/>
      <w:u w:val="single"/>
    </w:rPr>
  </w:style>
  <w:style w:type="character" w:customStyle="1" w:styleId="qg-blank-notice">
    <w:name w:val="qg-blank-notice"/>
    <w:basedOn w:val="DefaultParagraphFont"/>
    <w:rsid w:val="00F353AC"/>
  </w:style>
  <w:style w:type="table" w:styleId="ListTable3-Accent1">
    <w:name w:val="List Table 3 Accent 1"/>
    <w:basedOn w:val="TableNormal"/>
    <w:uiPriority w:val="48"/>
    <w:locked/>
    <w:rsid w:val="00DC7CAF"/>
    <w:pPr>
      <w:spacing w:after="0" w:line="240" w:lineRule="auto"/>
    </w:pPr>
    <w:tblPr>
      <w:tblStyleRowBandSize w:val="1"/>
      <w:tblStyleColBandSize w:val="1"/>
      <w:tblBorders>
        <w:top w:val="single" w:sz="4" w:space="0" w:color="002549" w:themeColor="accent1"/>
        <w:left w:val="single" w:sz="4" w:space="0" w:color="002549" w:themeColor="accent1"/>
        <w:bottom w:val="single" w:sz="4" w:space="0" w:color="002549" w:themeColor="accent1"/>
        <w:right w:val="single" w:sz="4" w:space="0" w:color="00254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549" w:themeFill="accent1"/>
      </w:tcPr>
    </w:tblStylePr>
    <w:tblStylePr w:type="lastRow">
      <w:rPr>
        <w:b/>
        <w:bCs/>
      </w:rPr>
      <w:tblPr/>
      <w:tcPr>
        <w:tcBorders>
          <w:top w:val="double" w:sz="4" w:space="0" w:color="00254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549" w:themeColor="accent1"/>
          <w:right w:val="single" w:sz="4" w:space="0" w:color="002549" w:themeColor="accent1"/>
        </w:tcBorders>
      </w:tcPr>
    </w:tblStylePr>
    <w:tblStylePr w:type="band1Horz">
      <w:tblPr/>
      <w:tcPr>
        <w:tcBorders>
          <w:top w:val="single" w:sz="4" w:space="0" w:color="002549" w:themeColor="accent1"/>
          <w:bottom w:val="single" w:sz="4" w:space="0" w:color="00254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549" w:themeColor="accent1"/>
          <w:left w:val="nil"/>
        </w:tcBorders>
      </w:tcPr>
    </w:tblStylePr>
    <w:tblStylePr w:type="swCell">
      <w:tblPr/>
      <w:tcPr>
        <w:tcBorders>
          <w:top w:val="double" w:sz="4" w:space="0" w:color="002549" w:themeColor="accent1"/>
          <w:right w:val="nil"/>
        </w:tcBorders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8A7368"/>
    <w:pPr>
      <w:spacing w:before="60" w:after="0"/>
      <w:ind w:left="238"/>
    </w:pPr>
  </w:style>
  <w:style w:type="paragraph" w:styleId="TOC3">
    <w:name w:val="toc 3"/>
    <w:basedOn w:val="Normal"/>
    <w:next w:val="Normal"/>
    <w:autoRedefine/>
    <w:uiPriority w:val="39"/>
    <w:unhideWhenUsed/>
    <w:rsid w:val="008A7368"/>
    <w:pPr>
      <w:spacing w:before="60" w:after="0"/>
      <w:ind w:left="482"/>
    </w:pPr>
    <w:rPr>
      <w:i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47BA3"/>
    <w:pPr>
      <w:spacing w:before="8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47BA3"/>
    <w:pPr>
      <w:spacing w:before="80"/>
      <w:ind w:left="958"/>
    </w:pPr>
  </w:style>
  <w:style w:type="paragraph" w:styleId="Bibliography">
    <w:name w:val="Bibliography"/>
    <w:basedOn w:val="Normal"/>
    <w:next w:val="Normal"/>
    <w:uiPriority w:val="37"/>
    <w:unhideWhenUsed/>
    <w:rsid w:val="00C371CC"/>
  </w:style>
  <w:style w:type="paragraph" w:styleId="ListContinue5">
    <w:name w:val="List Continue 5"/>
    <w:basedOn w:val="Normal"/>
    <w:uiPriority w:val="99"/>
    <w:unhideWhenUsed/>
    <w:rsid w:val="00DF29E6"/>
    <w:pPr>
      <w:spacing w:after="120"/>
      <w:ind w:left="1415"/>
      <w:contextualSpacing/>
    </w:pPr>
  </w:style>
  <w:style w:type="paragraph" w:styleId="List">
    <w:name w:val="List"/>
    <w:basedOn w:val="Normal"/>
    <w:uiPriority w:val="99"/>
    <w:unhideWhenUsed/>
    <w:rsid w:val="00CB03AE"/>
    <w:pPr>
      <w:ind w:left="318"/>
      <w:contextualSpacing/>
    </w:pPr>
  </w:style>
  <w:style w:type="paragraph" w:styleId="List4">
    <w:name w:val="List 4"/>
    <w:basedOn w:val="Normal"/>
    <w:uiPriority w:val="99"/>
    <w:unhideWhenUsed/>
    <w:rsid w:val="001E3F0A"/>
    <w:pPr>
      <w:ind w:left="1132" w:hanging="283"/>
      <w:contextualSpacing/>
    </w:pPr>
  </w:style>
  <w:style w:type="paragraph" w:styleId="List5">
    <w:name w:val="List 5"/>
    <w:basedOn w:val="Normal"/>
    <w:uiPriority w:val="99"/>
    <w:unhideWhenUsed/>
    <w:rsid w:val="001E3F0A"/>
    <w:pPr>
      <w:ind w:left="1415" w:hanging="283"/>
      <w:contextualSpacing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7BA3"/>
    <w:pPr>
      <w:spacing w:before="80"/>
      <w:ind w:left="1202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7BA3"/>
    <w:pPr>
      <w:spacing w:before="8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7BA3"/>
    <w:pPr>
      <w:spacing w:before="80"/>
      <w:ind w:left="167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7BA3"/>
    <w:pPr>
      <w:spacing w:before="80"/>
      <w:ind w:left="1922"/>
    </w:pPr>
  </w:style>
  <w:style w:type="paragraph" w:styleId="TableofFigures">
    <w:name w:val="table of figures"/>
    <w:basedOn w:val="Normal"/>
    <w:next w:val="Normal"/>
    <w:uiPriority w:val="99"/>
    <w:unhideWhenUsed/>
    <w:rsid w:val="00737DCA"/>
  </w:style>
  <w:style w:type="paragraph" w:styleId="TableofAuthorities">
    <w:name w:val="table of authorities"/>
    <w:basedOn w:val="Normal"/>
    <w:next w:val="Normal"/>
    <w:uiPriority w:val="99"/>
    <w:unhideWhenUsed/>
    <w:rsid w:val="00737DCA"/>
    <w:pPr>
      <w:ind w:left="240" w:hanging="240"/>
    </w:pPr>
  </w:style>
  <w:style w:type="paragraph" w:styleId="NoSpacing">
    <w:name w:val="No Spacing"/>
    <w:uiPriority w:val="1"/>
    <w:qFormat/>
    <w:locked/>
    <w:rsid w:val="000852B6"/>
    <w:pPr>
      <w:spacing w:after="0" w:line="240" w:lineRule="auto"/>
    </w:pPr>
    <w:rPr>
      <w:rFonts w:ascii="Arial" w:hAnsi="Arial"/>
      <w:color w:val="2F2F2F" w:themeColor="text1" w:themeTint="E6"/>
      <w:sz w:val="20"/>
    </w:rPr>
  </w:style>
  <w:style w:type="table" w:styleId="TableGridLight">
    <w:name w:val="Grid Table Light"/>
    <w:basedOn w:val="TableNormal"/>
    <w:uiPriority w:val="40"/>
    <w:locked/>
    <w:rsid w:val="00E403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locked/>
    <w:rsid w:val="00E4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B8B8B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E4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E40381"/>
    <w:pPr>
      <w:spacing w:after="0" w:line="240" w:lineRule="auto"/>
    </w:pPr>
    <w:tblPr>
      <w:tblStyleRowBandSize w:val="1"/>
      <w:tblStyleColBandSize w:val="1"/>
      <w:tblBorders>
        <w:top w:val="single" w:sz="4" w:space="0" w:color="50A8FF" w:themeColor="accent1" w:themeTint="66"/>
        <w:left w:val="single" w:sz="4" w:space="0" w:color="50A8FF" w:themeColor="accent1" w:themeTint="66"/>
        <w:bottom w:val="single" w:sz="4" w:space="0" w:color="50A8FF" w:themeColor="accent1" w:themeTint="66"/>
        <w:right w:val="single" w:sz="4" w:space="0" w:color="50A8FF" w:themeColor="accent1" w:themeTint="66"/>
        <w:insideH w:val="single" w:sz="4" w:space="0" w:color="50A8FF" w:themeColor="accent1" w:themeTint="66"/>
        <w:insideV w:val="single" w:sz="4" w:space="0" w:color="50A8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7DF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7D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892169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nhideWhenUsed/>
    <w:qFormat/>
    <w:rsid w:val="0093549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35497"/>
    <w:rPr>
      <w:rFonts w:ascii="Arial" w:hAnsi="Arial"/>
      <w:color w:val="2F2F2F" w:themeColor="text1" w:themeTint="E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970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5803116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467273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7485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3128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1219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9525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5253301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49128938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6080373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308784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03869498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89890627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65734495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648362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301342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910388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7786030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2234803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8192586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9012417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740823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3258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447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81124578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3639152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50084905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5557255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34232124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4517887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88568430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134626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416488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7333661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2113989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3593976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6631494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5325126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0750879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5803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468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7309813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7136367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6874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4958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1561925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9198134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0796652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4062168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1579279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2070457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9966034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5812097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1464620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05850705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6546375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2567981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41872335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5534776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8147456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2044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8538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1831286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3255901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0924174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772289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3528263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0530894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5628372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7460885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57038022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5300440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85838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6565410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8449668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946747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7117673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21458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%20&amp;%20IR\Strategic%20Communication%20Unit\Brand\Templates\A4%20Documents\Template\Document_A4_portrait.dotx" TargetMode="External"/></Relationships>
</file>

<file path=word/theme/theme1.xml><?xml version="1.0" encoding="utf-8"?>
<a:theme xmlns:a="http://schemas.openxmlformats.org/drawingml/2006/main" name="Theme-TMR">
  <a:themeElements>
    <a:clrScheme name="Whole-of-Government">
      <a:dk1>
        <a:srgbClr val="191919"/>
      </a:dk1>
      <a:lt1>
        <a:srgbClr val="FFFFFF"/>
      </a:lt1>
      <a:dk2>
        <a:srgbClr val="001224"/>
      </a:dk2>
      <a:lt2>
        <a:srgbClr val="E5EEF7"/>
      </a:lt2>
      <a:accent1>
        <a:srgbClr val="002549"/>
      </a:accent1>
      <a:accent2>
        <a:srgbClr val="004180"/>
      </a:accent2>
      <a:accent3>
        <a:srgbClr val="005EB8"/>
      </a:accent3>
      <a:accent4>
        <a:srgbClr val="7FAEDB"/>
      </a:accent4>
      <a:accent5>
        <a:srgbClr val="B2CEE9"/>
      </a:accent5>
      <a:accent6>
        <a:srgbClr val="FFFFFF"/>
      </a:accent6>
      <a:hlink>
        <a:srgbClr val="005EB8"/>
      </a:hlink>
      <a:folHlink>
        <a:srgbClr val="005EB8"/>
      </a:folHlink>
    </a:clrScheme>
    <a:fontScheme name="TMR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a32f2b-05ff-44b2-80b5-139e43cfe9fc">
      <Terms xmlns="http://schemas.microsoft.com/office/infopath/2007/PartnerControls"/>
    </lcf76f155ced4ddcb4097134ff3c332f>
    <TaxCatchAll xmlns="d27882d3-798a-4f9d-aacc-36c6e0a50e92" xsi:nil="true"/>
    <AreaofWorks xmlns="4aa32f2b-05ff-44b2-80b5-139e43cfe9fc" xsi:nil="true"/>
    <_ip_UnifiedCompliancePolicyUIAction xmlns="http://schemas.microsoft.com/sharepoint/v3" xsi:nil="true"/>
    <Zone xmlns="4aa32f2b-05ff-44b2-80b5-139e43cfe9fc" xsi:nil="true"/>
    <Comments xmlns="4aa32f2b-05ff-44b2-80b5-139e43cfe9fc" xsi:nil="true"/>
    <CM10ArchiveContainer xmlns="4aa32f2b-05ff-44b2-80b5-139e43cfe9fc" xsi:nil="true"/>
    <Document_x0020_Number xmlns="4aa32f2b-05ff-44b2-80b5-139e43cfe9fc" xsi:nil="true"/>
    <RFIStatus xmlns="4aa32f2b-05ff-44b2-80b5-139e43cfe9fc" xsi:nil="true"/>
    <_ip_UnifiedCompliancePolicyProperties xmlns="http://schemas.microsoft.com/sharepoint/v3" xsi:nil="true"/>
    <Tranche xmlns="4aa32f2b-05ff-44b2-80b5-139e43cfe9fc" xsi:nil="true"/>
    <TitleCorrection_x002d_Status xmlns="4aa32f2b-05ff-44b2-80b5-139e43cfe9fc" xsi:nil="true"/>
    <Comment_x002f_s xmlns="4aa32f2b-05ff-44b2-80b5-139e43cfe9fc" xsi:nil="true"/>
    <QGISCF_x0020_Classification xmlns="4aa32f2b-05ff-44b2-80b5-139e43cfe9fc" xsi:nil="true"/>
    <Revision xmlns="4aa32f2b-05ff-44b2-80b5-139e43cfe9fc" xsi:nil="true"/>
    <_Flow_SignoffStatus xmlns="4aa32f2b-05ff-44b2-80b5-139e43cfe9fc" xsi:nil="true"/>
    <ArchiveAction xmlns="4aa32f2b-05ff-44b2-80b5-139e43cfe9f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74F3B68614664E982BE0D8E0869E50" ma:contentTypeVersion="35" ma:contentTypeDescription="Create a new document." ma:contentTypeScope="" ma:versionID="4e1496429b5d272a16bfd3bda6e6d983">
  <xsd:schema xmlns:xsd="http://www.w3.org/2001/XMLSchema" xmlns:xs="http://www.w3.org/2001/XMLSchema" xmlns:p="http://schemas.microsoft.com/office/2006/metadata/properties" xmlns:ns1="http://schemas.microsoft.com/sharepoint/v3" xmlns:ns2="4aa32f2b-05ff-44b2-80b5-139e43cfe9fc" xmlns:ns3="f9385804-fe68-4d91-8986-e8fd9404917c" xmlns:ns4="d27882d3-798a-4f9d-aacc-36c6e0a50e92" targetNamespace="http://schemas.microsoft.com/office/2006/metadata/properties" ma:root="true" ma:fieldsID="81f0777758868b357a9c1fdec4e00cbc" ns1:_="" ns2:_="" ns3:_="" ns4:_="">
    <xsd:import namespace="http://schemas.microsoft.com/sharepoint/v3"/>
    <xsd:import namespace="4aa32f2b-05ff-44b2-80b5-139e43cfe9fc"/>
    <xsd:import namespace="f9385804-fe68-4d91-8986-e8fd9404917c"/>
    <xsd:import namespace="d27882d3-798a-4f9d-aacc-36c6e0a50e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RFIStatus" minOccurs="0"/>
                <xsd:element ref="ns2:Comment_x002f_s" minOccurs="0"/>
                <xsd:element ref="ns2:AreaofWorks" minOccurs="0"/>
                <xsd:element ref="ns2:MediaServiceObjectDetectorVersions" minOccurs="0"/>
                <xsd:element ref="ns2:_Flow_SignoffStatus" minOccurs="0"/>
                <xsd:element ref="ns2:Document_x0020_Number" minOccurs="0"/>
                <xsd:element ref="ns2:Revision" minOccurs="0"/>
                <xsd:element ref="ns2:MediaServiceSearchProperties" minOccurs="0"/>
                <xsd:element ref="ns2:QGISCF_x0020_Classification" minOccurs="0"/>
                <xsd:element ref="ns2:ArchiveAction" minOccurs="0"/>
                <xsd:element ref="ns2:MediaServiceBillingMetadata" minOccurs="0"/>
                <xsd:element ref="ns2:Comments" minOccurs="0"/>
                <xsd:element ref="ns2:CM10ArchiveContainer" minOccurs="0"/>
                <xsd:element ref="ns1:_ip_UnifiedCompliancePolicyProperties" minOccurs="0"/>
                <xsd:element ref="ns1:_ip_UnifiedCompliancePolicyUIAction" minOccurs="0"/>
                <xsd:element ref="ns2:Zone" minOccurs="0"/>
                <xsd:element ref="ns2:Tranche" minOccurs="0"/>
                <xsd:element ref="ns2:TitleCorrection_x002d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32f2b-05ff-44b2-80b5-139e43cfe9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9ec6a42-900c-40b9-95df-acf57bf215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RFIStatus" ma:index="24" nillable="true" ma:displayName="RFI Status" ma:format="Dropdown" ma:internalName="RFIStatus">
      <xsd:simpleType>
        <xsd:restriction base="dms:Choice">
          <xsd:enumeration value="Open"/>
          <xsd:enumeration value="Received"/>
          <xsd:enumeration value="Overdue"/>
          <xsd:enumeration value="Closed"/>
          <xsd:enumeration value="Superseded"/>
          <xsd:enumeration value="Active"/>
          <xsd:enumeration value="Inactive"/>
        </xsd:restriction>
      </xsd:simpleType>
    </xsd:element>
    <xsd:element name="Comment_x002f_s" ma:index="25" nillable="true" ma:displayName="Comment/s" ma:format="Dropdown" ma:internalName="Comment_x002f_s">
      <xsd:simpleType>
        <xsd:restriction base="dms:Text">
          <xsd:maxLength value="255"/>
        </xsd:restriction>
      </xsd:simpleType>
    </xsd:element>
    <xsd:element name="AreaofWorks" ma:index="26" nillable="true" ma:displayName="Package" ma:format="Dropdown" ma:internalName="AreaofWorks">
      <xsd:simpleType>
        <xsd:restriction base="dms:Choice">
          <xsd:enumeration value="LSR"/>
          <xsd:enumeration value="RAIL"/>
          <xsd:enumeration value="ETCS"/>
          <xsd:enumeration value="OLCR"/>
          <xsd:enumeration value="LGC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8" nillable="true" ma:displayName="Sign-off status" ma:internalName="Sign_x002d_off_x0020_status">
      <xsd:simpleType>
        <xsd:restriction base="dms:Text"/>
      </xsd:simpleType>
    </xsd:element>
    <xsd:element name="Document_x0020_Number" ma:index="29" nillable="true" ma:displayName="Document Number" ma:internalName="Document_x0020_Number">
      <xsd:simpleType>
        <xsd:restriction base="dms:Text">
          <xsd:maxLength value="255"/>
        </xsd:restriction>
      </xsd:simpleType>
    </xsd:element>
    <xsd:element name="Revision" ma:index="30" nillable="true" ma:displayName="Revision" ma:format="Dropdown" ma:internalName="Revision">
      <xsd:simpleType>
        <xsd:restriction base="dms:Text">
          <xsd:maxLength value="255"/>
        </xsd:restriction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QGISCF_x0020_Classification" ma:index="32" nillable="true" ma:displayName="QGISCF Classification" ma:description="QGISCF Confidentiality Classification Labels" ma:format="Dropdown" ma:internalName="QGISCF_x0020_Classification">
      <xsd:simpleType>
        <xsd:restriction base="dms:Choice">
          <xsd:enumeration value="OFFICIAL"/>
          <xsd:enumeration value="SENSITIVE"/>
          <xsd:enumeration value="PROTECTED"/>
        </xsd:restriction>
      </xsd:simpleType>
    </xsd:element>
    <xsd:element name="ArchiveAction" ma:index="33" nillable="true" ma:displayName="Archive Action" ma:format="Dropdown" ma:internalName="ArchiveAction">
      <xsd:simpleType>
        <xsd:restriction base="dms:Choice">
          <xsd:enumeration value="Yes"/>
          <xsd:enumeration value="Yes - All Contents"/>
          <xsd:enumeration value="No"/>
          <xsd:enumeration value="No - All Contents"/>
          <xsd:enumeration value="TBA"/>
          <xsd:enumeration value="Yes - Template"/>
          <xsd:enumeration value="Complete"/>
        </xsd:restrict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ments" ma:index="35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CM10ArchiveContainer" ma:index="36" nillable="true" ma:displayName="CM10 Archive Container" ma:format="Dropdown" ma:internalName="CM10ArchiveContainer">
      <xsd:simpleType>
        <xsd:restriction base="dms:Text">
          <xsd:maxLength value="255"/>
        </xsd:restriction>
      </xsd:simpleType>
    </xsd:element>
    <xsd:element name="Zone" ma:index="39" nillable="true" ma:displayName="Zone" ma:format="Dropdown" ma:internalName="Zone">
      <xsd:simpleType>
        <xsd:restriction base="dms:Text">
          <xsd:maxLength value="255"/>
        </xsd:restriction>
      </xsd:simpleType>
    </xsd:element>
    <xsd:element name="Tranche" ma:index="40" nillable="true" ma:displayName="Tranche" ma:format="Dropdown" ma:internalName="Tranche">
      <xsd:simpleType>
        <xsd:restriction base="dms:Text">
          <xsd:maxLength value="255"/>
        </xsd:restriction>
      </xsd:simpleType>
    </xsd:element>
    <xsd:element name="TitleCorrection_x002d_Status" ma:index="41" nillable="true" ma:displayName="Title Correction - Status " ma:format="Dropdown" ma:internalName="TitleCorrection_x002d_Statu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85804-fe68-4d91-8986-e8fd9404917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882d3-798a-4f9d-aacc-36c6e0a50e9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0fc1ed0-c3e8-436d-8a40-c4cb73b4d345}" ma:internalName="TaxCatchAll" ma:showField="CatchAllData" ma:web="f9385804-fe68-4d91-8986-e8fd940491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91119D-CAE3-432E-836C-A4ECB78C32F2}">
  <ds:schemaRefs>
    <ds:schemaRef ds:uri="http://schemas.microsoft.com/office/2006/metadata/properties"/>
    <ds:schemaRef ds:uri="http://schemas.microsoft.com/office/infopath/2007/PartnerControls"/>
    <ds:schemaRef ds:uri="c1d21c1b-27d9-49b6-88a2-19712b9d0625"/>
    <ds:schemaRef ds:uri="c81e5b14-176d-4472-8955-f2daf5aa6399"/>
  </ds:schemaRefs>
</ds:datastoreItem>
</file>

<file path=customXml/itemProps2.xml><?xml version="1.0" encoding="utf-8"?>
<ds:datastoreItem xmlns:ds="http://schemas.openxmlformats.org/officeDocument/2006/customXml" ds:itemID="{5370E447-DA8E-48C0-B616-68E7C47B644B}"/>
</file>

<file path=customXml/itemProps3.xml><?xml version="1.0" encoding="utf-8"?>
<ds:datastoreItem xmlns:ds="http://schemas.openxmlformats.org/officeDocument/2006/customXml" ds:itemID="{7F8A9961-FB35-4284-B102-407D358799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G:\C &amp; IR\Strategic Communication Unit\Brand\Templates\A4 Documents\Template\Document_A4_portrait.dotx</Template>
  <TotalTime>0</TotalTime>
  <Pages>4</Pages>
  <Words>376</Words>
  <Characters>2161</Characters>
  <Application>Microsoft Office Word</Application>
  <DocSecurity>0</DocSecurity>
  <Lines>60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engagement content example</vt:lpstr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engagement content example</dc:title>
  <dc:subject/>
  <dc:creator/>
  <cp:keywords/>
  <dc:description/>
  <cp:lastModifiedBy/>
  <cp:revision>1</cp:revision>
  <dcterms:created xsi:type="dcterms:W3CDTF">2026-06-02T04:32:00Z</dcterms:created>
  <dcterms:modified xsi:type="dcterms:W3CDTF">2026-06-02T04:52:00Z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0x010100B774F3B68614664E982BE0D8E0869E50</vt:lpwstr>
  </property>
  <property fmtid="{D5CDD505-2E9C-101B-9397-08002B2CF9AE}" pid="3" name="MediaServiceImageTags">
    <vt:lpwstr/>
  </property>
  <property fmtid="{D5CDD505-2E9C-101B-9397-08002B2CF9AE}" pid="4" name="MSIP_Label_e3157958-3ed4-4e8a-bd8f-7c0689f4479f_Enabled">
    <vt:lpwstr>true</vt:lpwstr>
  </property>
  <property fmtid="{D5CDD505-2E9C-101B-9397-08002B2CF9AE}" pid="5" name="MSIP_Label_e3157958-3ed4-4e8a-bd8f-7c0689f4479f_SetDate">
    <vt:lpwstr>2026-06-02T03:13:19Z</vt:lpwstr>
  </property>
  <property fmtid="{D5CDD505-2E9C-101B-9397-08002B2CF9AE}" pid="6" name="MSIP_Label_e3157958-3ed4-4e8a-bd8f-7c0689f4479f_Method">
    <vt:lpwstr>Standard</vt:lpwstr>
  </property>
  <property fmtid="{D5CDD505-2E9C-101B-9397-08002B2CF9AE}" pid="7" name="MSIP_Label_e3157958-3ed4-4e8a-bd8f-7c0689f4479f_Name">
    <vt:lpwstr>defa4170-0d19-0005-0004-bc88714345d2</vt:lpwstr>
  </property>
  <property fmtid="{D5CDD505-2E9C-101B-9397-08002B2CF9AE}" pid="8" name="MSIP_Label_e3157958-3ed4-4e8a-bd8f-7c0689f4479f_SiteId">
    <vt:lpwstr>f30f4711-e329-4e23-b2b0-bcf106239024</vt:lpwstr>
  </property>
  <property fmtid="{D5CDD505-2E9C-101B-9397-08002B2CF9AE}" pid="9" name="MSIP_Label_e3157958-3ed4-4e8a-bd8f-7c0689f4479f_ActionId">
    <vt:lpwstr>29a571a3-a999-49a8-8a4f-1b270a6b7a34</vt:lpwstr>
  </property>
  <property fmtid="{D5CDD505-2E9C-101B-9397-08002B2CF9AE}" pid="10" name="MSIP_Label_e3157958-3ed4-4e8a-bd8f-7c0689f4479f_ContentBits">
    <vt:lpwstr>0</vt:lpwstr>
  </property>
  <property fmtid="{D5CDD505-2E9C-101B-9397-08002B2CF9AE}" pid="11" name="MSIP_Label_e3157958-3ed4-4e8a-bd8f-7c0689f4479f_Tag">
    <vt:lpwstr>50, 3, 0, 1</vt:lpwstr>
  </property>
</Properties>
</file>